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футбольного майданчика  за адресою вул.Кільцева 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318363" w14:textId="77777777" w:rsidR="001009A2" w:rsidRPr="001009A2" w:rsidRDefault="001009A2" w:rsidP="001009A2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009A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F8A5A48" w14:textId="77777777" w:rsidR="001009A2" w:rsidRPr="001009A2" w:rsidRDefault="001009A2" w:rsidP="001009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B5F6E79" w14:textId="77777777" w:rsidR="001009A2" w:rsidRPr="001009A2" w:rsidRDefault="001009A2" w:rsidP="001009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009A2">
        <w:rPr>
          <w:sz w:val="28"/>
          <w:szCs w:val="28"/>
          <w:lang w:eastAsia="ar-SA"/>
        </w:rPr>
        <w:t>В И Р І Ш И В:</w:t>
      </w:r>
    </w:p>
    <w:p w14:paraId="671DC7AF" w14:textId="77777777" w:rsidR="001009A2" w:rsidRPr="001009A2" w:rsidRDefault="001009A2" w:rsidP="001009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47A8B7E" w14:textId="10EFDE92" w:rsidR="001009A2" w:rsidRPr="001009A2" w:rsidRDefault="001009A2" w:rsidP="001009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1009A2">
        <w:rPr>
          <w:sz w:val="28"/>
          <w:szCs w:val="28"/>
          <w:lang w:eastAsia="ar-SA"/>
        </w:rPr>
        <w:t>1. Затвердити кошторисну документацію на «Капітальний ремонт футбольного майданчика</w:t>
      </w:r>
      <w:r>
        <w:rPr>
          <w:sz w:val="28"/>
          <w:szCs w:val="28"/>
          <w:lang w:eastAsia="ar-SA"/>
        </w:rPr>
        <w:t xml:space="preserve"> </w:t>
      </w:r>
      <w:r w:rsidRPr="001009A2">
        <w:rPr>
          <w:sz w:val="28"/>
          <w:szCs w:val="28"/>
          <w:lang w:eastAsia="ar-SA"/>
        </w:rPr>
        <w:t xml:space="preserve">за адресою вул.Кільцева 1 у м.Винники»  </w:t>
      </w:r>
    </w:p>
    <w:p w14:paraId="5C4642B4" w14:textId="77777777" w:rsidR="001009A2" w:rsidRPr="001009A2" w:rsidRDefault="001009A2" w:rsidP="001009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E79DCBE" w14:textId="77777777" w:rsidR="001009A2" w:rsidRPr="001009A2" w:rsidRDefault="001009A2" w:rsidP="001009A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1009A2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01C471E0" w14:textId="5D3A2FB9" w:rsidR="00213958" w:rsidRDefault="00213958" w:rsidP="00471A72">
      <w:pPr>
        <w:rPr>
          <w:sz w:val="28"/>
          <w:szCs w:val="28"/>
        </w:rPr>
      </w:pPr>
    </w:p>
    <w:p w14:paraId="1C45BE40" w14:textId="3AA06242" w:rsidR="001009A2" w:rsidRDefault="001009A2" w:rsidP="00471A72">
      <w:pPr>
        <w:rPr>
          <w:sz w:val="28"/>
          <w:szCs w:val="28"/>
        </w:rPr>
      </w:pPr>
    </w:p>
    <w:p w14:paraId="35E662FB" w14:textId="62700B54" w:rsidR="001009A2" w:rsidRDefault="001009A2" w:rsidP="00471A72">
      <w:pPr>
        <w:rPr>
          <w:sz w:val="28"/>
          <w:szCs w:val="28"/>
        </w:rPr>
      </w:pPr>
    </w:p>
    <w:p w14:paraId="7F6F6EAD" w14:textId="70F5E8E4" w:rsidR="001009A2" w:rsidRDefault="001009A2" w:rsidP="00471A72">
      <w:pPr>
        <w:rPr>
          <w:sz w:val="28"/>
          <w:szCs w:val="28"/>
        </w:rPr>
      </w:pPr>
    </w:p>
    <w:p w14:paraId="539D8C6E" w14:textId="77777777" w:rsidR="001009A2" w:rsidRPr="00DF4119" w:rsidRDefault="001009A2" w:rsidP="001009A2">
      <w:pPr>
        <w:spacing w:line="360" w:lineRule="auto"/>
        <w:rPr>
          <w:b/>
          <w:sz w:val="28"/>
          <w:szCs w:val="28"/>
        </w:rPr>
      </w:pP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24F47162" w14:textId="77777777" w:rsidR="001009A2" w:rsidRPr="006F2805" w:rsidRDefault="001009A2" w:rsidP="00471A72">
      <w:pPr>
        <w:rPr>
          <w:sz w:val="28"/>
          <w:szCs w:val="28"/>
        </w:rPr>
      </w:pPr>
      <w:bookmarkStart w:id="1" w:name="_GoBack"/>
      <w:bookmarkEnd w:id="1"/>
    </w:p>
    <w:sectPr w:rsidR="001009A2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11018" w14:textId="77777777" w:rsidR="003815B1" w:rsidRDefault="003815B1">
      <w:r>
        <w:separator/>
      </w:r>
    </w:p>
  </w:endnote>
  <w:endnote w:type="continuationSeparator" w:id="0">
    <w:p w14:paraId="1C5255BA" w14:textId="77777777" w:rsidR="003815B1" w:rsidRDefault="0038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892EB" w14:textId="77777777" w:rsidR="003815B1" w:rsidRDefault="003815B1">
      <w:r>
        <w:separator/>
      </w:r>
    </w:p>
  </w:footnote>
  <w:footnote w:type="continuationSeparator" w:id="0">
    <w:p w14:paraId="0BE16789" w14:textId="77777777" w:rsidR="003815B1" w:rsidRDefault="00381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09A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5B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C932D-518E-4B30-A2E6-D06F69BFD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2024-05-22T12:33:00Z</dcterms:modified>
</cp:coreProperties>
</file>