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покриття шкільного подвір'я   з елементами огорожі СШ №47 на вул.Галицькій,54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7C9A705" w14:textId="77777777" w:rsidR="006B58A3" w:rsidRPr="006B58A3" w:rsidRDefault="006B58A3" w:rsidP="006B58A3">
      <w:pPr>
        <w:suppressAutoHyphens/>
        <w:jc w:val="both"/>
        <w:rPr>
          <w:sz w:val="28"/>
          <w:szCs w:val="28"/>
          <w:lang w:eastAsia="ar-SA"/>
        </w:rPr>
      </w:pPr>
      <w:r w:rsidRPr="006B58A3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2019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006D3F3" w14:textId="77777777" w:rsidR="006B58A3" w:rsidRPr="006B58A3" w:rsidRDefault="006B58A3" w:rsidP="006B58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0FDF3CE" w14:textId="77777777" w:rsidR="006B58A3" w:rsidRPr="006B58A3" w:rsidRDefault="006B58A3" w:rsidP="006B58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6B58A3">
        <w:rPr>
          <w:sz w:val="28"/>
          <w:szCs w:val="28"/>
          <w:lang w:eastAsia="ar-SA"/>
        </w:rPr>
        <w:t>В И Р І Ш И В:</w:t>
      </w:r>
    </w:p>
    <w:p w14:paraId="097F2092" w14:textId="77777777" w:rsidR="006B58A3" w:rsidRPr="006B58A3" w:rsidRDefault="006B58A3" w:rsidP="006B58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6D1148BE" w14:textId="77777777" w:rsidR="006B58A3" w:rsidRPr="006B58A3" w:rsidRDefault="006B58A3" w:rsidP="006B58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FF0000"/>
          <w:sz w:val="28"/>
          <w:szCs w:val="28"/>
          <w:lang w:eastAsia="ar-SA"/>
        </w:rPr>
      </w:pPr>
      <w:r w:rsidRPr="006B58A3">
        <w:rPr>
          <w:sz w:val="28"/>
          <w:szCs w:val="28"/>
          <w:lang w:eastAsia="ar-SA"/>
        </w:rPr>
        <w:t>1. Затвердити кошторисну документацію на Капітальний ремонт покриття шкільного подвір'я з елементами огорожі СШ №47 на вул.Галицькій,54  у м.Винники</w:t>
      </w:r>
    </w:p>
    <w:p w14:paraId="4B209AB5" w14:textId="77777777" w:rsidR="006B58A3" w:rsidRPr="006B58A3" w:rsidRDefault="006B58A3" w:rsidP="006B58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CDBEAFE" w14:textId="77777777" w:rsidR="006B58A3" w:rsidRPr="006B58A3" w:rsidRDefault="006B58A3" w:rsidP="006B58A3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142" w:hanging="142"/>
        <w:jc w:val="both"/>
        <w:rPr>
          <w:sz w:val="28"/>
          <w:szCs w:val="28"/>
          <w:lang w:eastAsia="ar-SA"/>
        </w:rPr>
      </w:pPr>
      <w:r w:rsidRPr="006B58A3">
        <w:rPr>
          <w:sz w:val="28"/>
          <w:szCs w:val="28"/>
          <w:lang w:eastAsia="ar-SA"/>
        </w:rPr>
        <w:t xml:space="preserve"> 2. Контроль за виконанням даного рішення залишаю за собою.</w:t>
      </w:r>
    </w:p>
    <w:p w14:paraId="01C471E0" w14:textId="47A47018" w:rsidR="00213958" w:rsidRDefault="00213958" w:rsidP="00471A72">
      <w:pPr>
        <w:rPr>
          <w:sz w:val="28"/>
          <w:szCs w:val="28"/>
        </w:rPr>
      </w:pPr>
    </w:p>
    <w:p w14:paraId="0A6D13F3" w14:textId="15A312D8" w:rsidR="006B58A3" w:rsidRDefault="006B58A3" w:rsidP="00471A72">
      <w:pPr>
        <w:rPr>
          <w:sz w:val="28"/>
          <w:szCs w:val="28"/>
        </w:rPr>
      </w:pPr>
    </w:p>
    <w:p w14:paraId="7A0A88DA" w14:textId="77777777" w:rsidR="006B58A3" w:rsidRPr="00DF4119" w:rsidRDefault="006B58A3" w:rsidP="006B58A3">
      <w:pPr>
        <w:spacing w:line="360" w:lineRule="auto"/>
        <w:rPr>
          <w:b/>
          <w:sz w:val="28"/>
          <w:szCs w:val="28"/>
        </w:rPr>
      </w:pPr>
      <w:r w:rsidRPr="00DF4119">
        <w:rPr>
          <w:b/>
          <w:sz w:val="28"/>
          <w:szCs w:val="28"/>
        </w:rPr>
        <w:t>В.о.міського голови                                                       Б.Р.Шустер</w:t>
      </w:r>
    </w:p>
    <w:p w14:paraId="2C169979" w14:textId="77777777" w:rsidR="006B58A3" w:rsidRPr="006B58A3" w:rsidRDefault="006B58A3" w:rsidP="00471A72">
      <w:pPr>
        <w:rPr>
          <w:b/>
          <w:sz w:val="28"/>
          <w:szCs w:val="28"/>
        </w:rPr>
      </w:pPr>
      <w:bookmarkStart w:id="1" w:name="_GoBack"/>
      <w:bookmarkEnd w:id="1"/>
    </w:p>
    <w:sectPr w:rsidR="006B58A3" w:rsidRPr="006B58A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2C5271" w14:textId="77777777" w:rsidR="008167F9" w:rsidRDefault="008167F9">
      <w:r>
        <w:separator/>
      </w:r>
    </w:p>
  </w:endnote>
  <w:endnote w:type="continuationSeparator" w:id="0">
    <w:p w14:paraId="5018C841" w14:textId="77777777" w:rsidR="008167F9" w:rsidRDefault="00816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9B5751" w14:textId="77777777" w:rsidR="008167F9" w:rsidRDefault="008167F9">
      <w:r>
        <w:separator/>
      </w:r>
    </w:p>
  </w:footnote>
  <w:footnote w:type="continuationSeparator" w:id="0">
    <w:p w14:paraId="351F7A94" w14:textId="77777777" w:rsidR="008167F9" w:rsidRDefault="008167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58A3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67F9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A4420-B4C8-4995-B0F4-E8A024763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803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2024-05-22T12:28:00Z</dcterms:modified>
</cp:coreProperties>
</file>