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приміщення  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FF5BD6" w14:textId="77777777" w:rsidR="00571BB0" w:rsidRPr="00571BB0" w:rsidRDefault="00571BB0" w:rsidP="00571BB0">
      <w:pPr>
        <w:rPr>
          <w:sz w:val="28"/>
          <w:szCs w:val="28"/>
        </w:rPr>
      </w:pPr>
      <w:r w:rsidRPr="00571BB0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B7C58AE" w14:textId="24606CB2" w:rsidR="00571BB0" w:rsidRPr="00571BB0" w:rsidRDefault="00571BB0" w:rsidP="00571BB0">
      <w:pPr>
        <w:rPr>
          <w:sz w:val="28"/>
          <w:szCs w:val="28"/>
        </w:rPr>
      </w:pPr>
    </w:p>
    <w:p w14:paraId="2C62D47E" w14:textId="77777777" w:rsidR="00571BB0" w:rsidRPr="00571BB0" w:rsidRDefault="00571BB0" w:rsidP="00571BB0">
      <w:pPr>
        <w:rPr>
          <w:sz w:val="28"/>
          <w:szCs w:val="28"/>
        </w:rPr>
      </w:pPr>
    </w:p>
    <w:p w14:paraId="667EB1F9" w14:textId="77777777" w:rsidR="00571BB0" w:rsidRPr="00571BB0" w:rsidRDefault="00571BB0" w:rsidP="00571BB0">
      <w:pPr>
        <w:jc w:val="center"/>
        <w:rPr>
          <w:sz w:val="28"/>
          <w:szCs w:val="28"/>
        </w:rPr>
      </w:pPr>
      <w:r w:rsidRPr="00571BB0">
        <w:rPr>
          <w:sz w:val="28"/>
          <w:szCs w:val="28"/>
        </w:rPr>
        <w:t>В И Р І Ш И В:</w:t>
      </w:r>
    </w:p>
    <w:p w14:paraId="257E933F" w14:textId="77777777" w:rsidR="00571BB0" w:rsidRPr="00571BB0" w:rsidRDefault="00571BB0" w:rsidP="00571BB0">
      <w:pPr>
        <w:rPr>
          <w:sz w:val="28"/>
          <w:szCs w:val="28"/>
        </w:rPr>
      </w:pPr>
    </w:p>
    <w:p w14:paraId="03E3A00C" w14:textId="77777777" w:rsidR="00571BB0" w:rsidRPr="00571BB0" w:rsidRDefault="00571BB0" w:rsidP="00571BB0">
      <w:pPr>
        <w:rPr>
          <w:sz w:val="28"/>
          <w:szCs w:val="28"/>
        </w:rPr>
      </w:pPr>
      <w:r w:rsidRPr="00571BB0">
        <w:rPr>
          <w:sz w:val="28"/>
          <w:szCs w:val="28"/>
        </w:rPr>
        <w:t xml:space="preserve"> 1. Затвердити кошторисну документацію на «Капітальний ремонт приміщення будівлі Культурного центру «Дозвілля» у м.Винники»</w:t>
      </w:r>
    </w:p>
    <w:p w14:paraId="4E7F9CC3" w14:textId="77777777" w:rsidR="00571BB0" w:rsidRPr="00571BB0" w:rsidRDefault="00571BB0" w:rsidP="00571BB0">
      <w:pPr>
        <w:rPr>
          <w:sz w:val="28"/>
          <w:szCs w:val="28"/>
        </w:rPr>
      </w:pPr>
    </w:p>
    <w:p w14:paraId="10ADCBB8" w14:textId="77777777" w:rsidR="00571BB0" w:rsidRPr="00571BB0" w:rsidRDefault="00571BB0" w:rsidP="00571BB0">
      <w:pPr>
        <w:rPr>
          <w:sz w:val="28"/>
          <w:szCs w:val="28"/>
        </w:rPr>
      </w:pPr>
      <w:r w:rsidRPr="00571BB0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766D1461" w14:textId="77777777" w:rsidR="00571BB0" w:rsidRPr="00571BB0" w:rsidRDefault="00571BB0" w:rsidP="00571BB0">
      <w:pPr>
        <w:rPr>
          <w:sz w:val="28"/>
          <w:szCs w:val="28"/>
        </w:rPr>
      </w:pPr>
    </w:p>
    <w:p w14:paraId="23FA3ED5" w14:textId="27863AEB" w:rsidR="00571BB0" w:rsidRPr="00571BB0" w:rsidRDefault="00571BB0" w:rsidP="00571BB0">
      <w:pPr>
        <w:rPr>
          <w:sz w:val="28"/>
          <w:szCs w:val="28"/>
        </w:rPr>
      </w:pPr>
    </w:p>
    <w:p w14:paraId="524927DA" w14:textId="77777777" w:rsidR="00571BB0" w:rsidRPr="00571BB0" w:rsidRDefault="00571BB0" w:rsidP="00571BB0">
      <w:pPr>
        <w:rPr>
          <w:sz w:val="28"/>
          <w:szCs w:val="28"/>
        </w:rPr>
      </w:pPr>
    </w:p>
    <w:p w14:paraId="5B8AB20E" w14:textId="77777777" w:rsidR="00571BB0" w:rsidRPr="00571BB0" w:rsidRDefault="00571BB0" w:rsidP="00571BB0">
      <w:pPr>
        <w:rPr>
          <w:sz w:val="28"/>
          <w:szCs w:val="28"/>
        </w:rPr>
      </w:pPr>
    </w:p>
    <w:p w14:paraId="72DDB772" w14:textId="77777777" w:rsidR="00571BB0" w:rsidRPr="00571BB0" w:rsidRDefault="00571BB0" w:rsidP="00571BB0">
      <w:pPr>
        <w:rPr>
          <w:sz w:val="28"/>
          <w:szCs w:val="28"/>
        </w:rPr>
      </w:pPr>
    </w:p>
    <w:p w14:paraId="3ED393FD" w14:textId="77777777" w:rsidR="00571BB0" w:rsidRPr="00571BB0" w:rsidRDefault="00571BB0" w:rsidP="00571BB0">
      <w:pPr>
        <w:rPr>
          <w:sz w:val="28"/>
          <w:szCs w:val="28"/>
        </w:rPr>
      </w:pPr>
      <w:r w:rsidRPr="00571BB0">
        <w:rPr>
          <w:sz w:val="28"/>
          <w:szCs w:val="28"/>
        </w:rPr>
        <w:t>В.о.міського голови                                                                               Б.Р.Шустер</w:t>
      </w:r>
    </w:p>
    <w:p w14:paraId="55E12940" w14:textId="77777777" w:rsidR="00571BB0" w:rsidRPr="00571BB0" w:rsidRDefault="00571BB0" w:rsidP="00571BB0">
      <w:pPr>
        <w:rPr>
          <w:sz w:val="28"/>
          <w:szCs w:val="28"/>
        </w:rPr>
      </w:pPr>
    </w:p>
    <w:p w14:paraId="60B84EA0" w14:textId="04157185" w:rsidR="00571BB0" w:rsidRPr="00571BB0" w:rsidRDefault="00571BB0" w:rsidP="00571BB0">
      <w:pPr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218D0" w14:textId="77777777" w:rsidR="00A7499A" w:rsidRDefault="00A7499A">
      <w:r>
        <w:separator/>
      </w:r>
    </w:p>
  </w:endnote>
  <w:endnote w:type="continuationSeparator" w:id="0">
    <w:p w14:paraId="7D39D66E" w14:textId="77777777" w:rsidR="00A7499A" w:rsidRDefault="00A74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71BFC" w14:textId="77777777" w:rsidR="00A7499A" w:rsidRDefault="00A7499A">
      <w:r>
        <w:separator/>
      </w:r>
    </w:p>
  </w:footnote>
  <w:footnote w:type="continuationSeparator" w:id="0">
    <w:p w14:paraId="394F1AA4" w14:textId="77777777" w:rsidR="00A7499A" w:rsidRDefault="00A74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1BB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499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ECEB9-5749-4BD1-BFDF-E0FCDBDE8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2024-05-23T09:07:00Z</dcterms:modified>
</cp:coreProperties>
</file>