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"Капітальний ремонт з облаштуванням могили   Січових Стрільців на перехресті вул.І.Франка-вул.Стрілецька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1392787" w14:textId="3582018F" w:rsidR="00361792" w:rsidRPr="00361792" w:rsidRDefault="00361792" w:rsidP="00361792">
      <w:pPr>
        <w:rPr>
          <w:sz w:val="28"/>
          <w:szCs w:val="28"/>
        </w:rPr>
      </w:pPr>
      <w:r w:rsidRPr="00361792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2019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68AE3E4E" w14:textId="77777777" w:rsidR="00361792" w:rsidRPr="00361792" w:rsidRDefault="00361792" w:rsidP="00361792">
      <w:pPr>
        <w:rPr>
          <w:sz w:val="28"/>
          <w:szCs w:val="28"/>
        </w:rPr>
      </w:pPr>
    </w:p>
    <w:p w14:paraId="7F99357C" w14:textId="77777777" w:rsidR="00361792" w:rsidRPr="00361792" w:rsidRDefault="00361792" w:rsidP="00361792">
      <w:pPr>
        <w:jc w:val="center"/>
        <w:rPr>
          <w:sz w:val="28"/>
          <w:szCs w:val="28"/>
        </w:rPr>
      </w:pPr>
      <w:r w:rsidRPr="00361792">
        <w:rPr>
          <w:sz w:val="28"/>
          <w:szCs w:val="28"/>
        </w:rPr>
        <w:t>В И Р І Ш И В:</w:t>
      </w:r>
    </w:p>
    <w:p w14:paraId="33A5DF9E" w14:textId="77777777" w:rsidR="00361792" w:rsidRPr="00361792" w:rsidRDefault="00361792" w:rsidP="00361792">
      <w:pPr>
        <w:rPr>
          <w:sz w:val="28"/>
          <w:szCs w:val="28"/>
        </w:rPr>
      </w:pPr>
    </w:p>
    <w:p w14:paraId="7D8076C1" w14:textId="77777777" w:rsidR="00361792" w:rsidRPr="00361792" w:rsidRDefault="00361792" w:rsidP="00361792">
      <w:pPr>
        <w:rPr>
          <w:sz w:val="28"/>
          <w:szCs w:val="28"/>
        </w:rPr>
      </w:pPr>
      <w:r w:rsidRPr="00361792">
        <w:rPr>
          <w:sz w:val="28"/>
          <w:szCs w:val="28"/>
        </w:rPr>
        <w:t xml:space="preserve"> 1. Затвердити кошторисну документацію на Капітальний ремонт з облаштуванням могили Січових Стрільців на перехресті вул.І.Франка-вул.Стрілецька у м.Винники  </w:t>
      </w:r>
    </w:p>
    <w:p w14:paraId="4458B975" w14:textId="77777777" w:rsidR="00361792" w:rsidRPr="00361792" w:rsidRDefault="00361792" w:rsidP="00361792">
      <w:pPr>
        <w:rPr>
          <w:sz w:val="28"/>
          <w:szCs w:val="28"/>
        </w:rPr>
      </w:pPr>
    </w:p>
    <w:p w14:paraId="1ACF9459" w14:textId="77777777" w:rsidR="00361792" w:rsidRPr="00361792" w:rsidRDefault="00361792" w:rsidP="00361792">
      <w:pPr>
        <w:rPr>
          <w:sz w:val="28"/>
          <w:szCs w:val="28"/>
        </w:rPr>
      </w:pPr>
      <w:r w:rsidRPr="00361792">
        <w:rPr>
          <w:sz w:val="28"/>
          <w:szCs w:val="28"/>
        </w:rPr>
        <w:t xml:space="preserve"> 2. Контроль за виконанням даного рішення залишаю за собою.</w:t>
      </w:r>
    </w:p>
    <w:p w14:paraId="287AE1D1" w14:textId="77777777" w:rsidR="00361792" w:rsidRPr="00361792" w:rsidRDefault="00361792" w:rsidP="00361792">
      <w:pPr>
        <w:rPr>
          <w:sz w:val="28"/>
          <w:szCs w:val="28"/>
        </w:rPr>
      </w:pPr>
    </w:p>
    <w:p w14:paraId="7A8A49A8" w14:textId="605DA323" w:rsidR="00361792" w:rsidRPr="00361792" w:rsidRDefault="00361792" w:rsidP="00361792">
      <w:pPr>
        <w:rPr>
          <w:sz w:val="28"/>
          <w:szCs w:val="28"/>
        </w:rPr>
      </w:pPr>
      <w:bookmarkStart w:id="1" w:name="_GoBack"/>
      <w:bookmarkEnd w:id="1"/>
    </w:p>
    <w:p w14:paraId="2638BAB4" w14:textId="77777777" w:rsidR="00361792" w:rsidRPr="00361792" w:rsidRDefault="00361792" w:rsidP="00361792">
      <w:pPr>
        <w:rPr>
          <w:sz w:val="28"/>
          <w:szCs w:val="28"/>
        </w:rPr>
      </w:pPr>
      <w:r w:rsidRPr="00361792">
        <w:rPr>
          <w:sz w:val="28"/>
          <w:szCs w:val="28"/>
        </w:rPr>
        <w:t xml:space="preserve">   </w:t>
      </w:r>
    </w:p>
    <w:p w14:paraId="695F4ADA" w14:textId="77777777" w:rsidR="00361792" w:rsidRPr="00361792" w:rsidRDefault="00361792" w:rsidP="00361792">
      <w:pPr>
        <w:rPr>
          <w:sz w:val="28"/>
          <w:szCs w:val="28"/>
        </w:rPr>
      </w:pPr>
      <w:r w:rsidRPr="00361792">
        <w:rPr>
          <w:sz w:val="28"/>
          <w:szCs w:val="28"/>
        </w:rPr>
        <w:t>В.о.міського голови                                                                                 Б.Р.Шустер</w:t>
      </w:r>
    </w:p>
    <w:p w14:paraId="07C787A2" w14:textId="77777777" w:rsidR="00361792" w:rsidRPr="00361792" w:rsidRDefault="00361792" w:rsidP="00361792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6F23FA" w14:textId="77777777" w:rsidR="003009E1" w:rsidRDefault="003009E1">
      <w:r>
        <w:separator/>
      </w:r>
    </w:p>
  </w:endnote>
  <w:endnote w:type="continuationSeparator" w:id="0">
    <w:p w14:paraId="4AC5B74F" w14:textId="77777777" w:rsidR="003009E1" w:rsidRDefault="00300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349F8C" w14:textId="77777777" w:rsidR="003009E1" w:rsidRDefault="003009E1">
      <w:r>
        <w:separator/>
      </w:r>
    </w:p>
  </w:footnote>
  <w:footnote w:type="continuationSeparator" w:id="0">
    <w:p w14:paraId="19811804" w14:textId="77777777" w:rsidR="003009E1" w:rsidRDefault="003009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09E1"/>
    <w:rsid w:val="0030555B"/>
    <w:rsid w:val="003571CE"/>
    <w:rsid w:val="00361792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BB9301-2C64-4E35-B167-CEC34D153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838</Words>
  <Characters>479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2024-05-22T13:01:00Z</dcterms:modified>
</cp:coreProperties>
</file>