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" Капітальний ремонт ділянки проїзної   частини по вул.Винна Гора від буд.№ 10 до до №22А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F1F7A2" w14:textId="77777777" w:rsidR="00AB09A6" w:rsidRPr="00AB09A6" w:rsidRDefault="00AB09A6" w:rsidP="00AB09A6">
      <w:pPr>
        <w:rPr>
          <w:sz w:val="28"/>
          <w:szCs w:val="28"/>
        </w:rPr>
      </w:pPr>
      <w:r w:rsidRPr="00AB09A6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6239724" w14:textId="72D50F85" w:rsidR="00AB09A6" w:rsidRPr="00AB09A6" w:rsidRDefault="00AB09A6" w:rsidP="00AB09A6">
      <w:pPr>
        <w:rPr>
          <w:sz w:val="28"/>
          <w:szCs w:val="28"/>
        </w:rPr>
      </w:pPr>
    </w:p>
    <w:p w14:paraId="5E6A0F20" w14:textId="77777777" w:rsidR="00AB09A6" w:rsidRPr="00AB09A6" w:rsidRDefault="00AB09A6" w:rsidP="00AB09A6">
      <w:pPr>
        <w:rPr>
          <w:sz w:val="28"/>
          <w:szCs w:val="28"/>
        </w:rPr>
      </w:pPr>
    </w:p>
    <w:p w14:paraId="25D330AB" w14:textId="77777777" w:rsidR="00AB09A6" w:rsidRPr="00AB09A6" w:rsidRDefault="00AB09A6" w:rsidP="00AB09A6">
      <w:pPr>
        <w:jc w:val="center"/>
        <w:rPr>
          <w:sz w:val="28"/>
          <w:szCs w:val="28"/>
        </w:rPr>
      </w:pPr>
      <w:r w:rsidRPr="00AB09A6">
        <w:rPr>
          <w:sz w:val="28"/>
          <w:szCs w:val="28"/>
        </w:rPr>
        <w:t>В И Р І Ш И В:</w:t>
      </w:r>
    </w:p>
    <w:p w14:paraId="31FED522" w14:textId="77777777" w:rsidR="00AB09A6" w:rsidRPr="00AB09A6" w:rsidRDefault="00AB09A6" w:rsidP="00AB09A6">
      <w:pPr>
        <w:rPr>
          <w:sz w:val="28"/>
          <w:szCs w:val="28"/>
        </w:rPr>
      </w:pPr>
    </w:p>
    <w:p w14:paraId="184337FF" w14:textId="77777777" w:rsidR="00AB09A6" w:rsidRPr="00AB09A6" w:rsidRDefault="00AB09A6" w:rsidP="00AB09A6">
      <w:pPr>
        <w:rPr>
          <w:sz w:val="28"/>
          <w:szCs w:val="28"/>
        </w:rPr>
      </w:pPr>
      <w:r w:rsidRPr="00AB09A6">
        <w:rPr>
          <w:sz w:val="28"/>
          <w:szCs w:val="28"/>
        </w:rPr>
        <w:t xml:space="preserve"> 1. Затвердити кошторисну документацію «Капітальний ремонт ділянки проїзної частини по вул.Винна Гора від буд.№ 10 до до №22А у м.Винники»</w:t>
      </w:r>
    </w:p>
    <w:p w14:paraId="65C7DF6A" w14:textId="77777777" w:rsidR="00AB09A6" w:rsidRPr="00AB09A6" w:rsidRDefault="00AB09A6" w:rsidP="00AB09A6">
      <w:pPr>
        <w:rPr>
          <w:sz w:val="28"/>
          <w:szCs w:val="28"/>
        </w:rPr>
      </w:pPr>
      <w:r w:rsidRPr="00AB09A6">
        <w:rPr>
          <w:sz w:val="28"/>
          <w:szCs w:val="28"/>
        </w:rPr>
        <w:t xml:space="preserve"> </w:t>
      </w:r>
    </w:p>
    <w:p w14:paraId="3FD2E509" w14:textId="77777777" w:rsidR="00AB09A6" w:rsidRPr="00AB09A6" w:rsidRDefault="00AB09A6" w:rsidP="00AB09A6">
      <w:pPr>
        <w:rPr>
          <w:sz w:val="28"/>
          <w:szCs w:val="28"/>
        </w:rPr>
      </w:pPr>
      <w:r w:rsidRPr="00AB09A6">
        <w:rPr>
          <w:sz w:val="28"/>
          <w:szCs w:val="28"/>
        </w:rPr>
        <w:t>2. Контроль за виконанням даного рішення залишаю за собою.</w:t>
      </w:r>
    </w:p>
    <w:p w14:paraId="18A969F5" w14:textId="77777777" w:rsidR="00AB09A6" w:rsidRPr="00AB09A6" w:rsidRDefault="00AB09A6" w:rsidP="00AB09A6">
      <w:pPr>
        <w:rPr>
          <w:sz w:val="28"/>
          <w:szCs w:val="28"/>
        </w:rPr>
      </w:pPr>
    </w:p>
    <w:p w14:paraId="4DE295B4" w14:textId="54371A72" w:rsidR="00AB09A6" w:rsidRPr="00AB09A6" w:rsidRDefault="00AB09A6" w:rsidP="00AB09A6">
      <w:pPr>
        <w:rPr>
          <w:sz w:val="28"/>
          <w:szCs w:val="28"/>
        </w:rPr>
      </w:pPr>
      <w:bookmarkStart w:id="1" w:name="_GoBack"/>
      <w:bookmarkEnd w:id="1"/>
    </w:p>
    <w:p w14:paraId="0895FAE7" w14:textId="77777777" w:rsidR="00AB09A6" w:rsidRPr="00AB09A6" w:rsidRDefault="00AB09A6" w:rsidP="00AB09A6">
      <w:pPr>
        <w:rPr>
          <w:sz w:val="28"/>
          <w:szCs w:val="28"/>
        </w:rPr>
      </w:pPr>
    </w:p>
    <w:p w14:paraId="7CC72198" w14:textId="77777777" w:rsidR="00AB09A6" w:rsidRPr="00AB09A6" w:rsidRDefault="00AB09A6" w:rsidP="00AB09A6">
      <w:pPr>
        <w:rPr>
          <w:sz w:val="28"/>
          <w:szCs w:val="28"/>
        </w:rPr>
      </w:pPr>
      <w:r w:rsidRPr="00AB09A6">
        <w:rPr>
          <w:sz w:val="28"/>
          <w:szCs w:val="28"/>
        </w:rPr>
        <w:t>В.о.міського голови                                                                  Б.Р.Шустер</w:t>
      </w:r>
    </w:p>
    <w:p w14:paraId="7E60AE77" w14:textId="77777777" w:rsidR="00AB09A6" w:rsidRPr="00AB09A6" w:rsidRDefault="00AB09A6" w:rsidP="00AB09A6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2B6BE" w14:textId="77777777" w:rsidR="00214B0E" w:rsidRDefault="00214B0E">
      <w:r>
        <w:separator/>
      </w:r>
    </w:p>
  </w:endnote>
  <w:endnote w:type="continuationSeparator" w:id="0">
    <w:p w14:paraId="081367EC" w14:textId="77777777" w:rsidR="00214B0E" w:rsidRDefault="0021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F9771" w14:textId="77777777" w:rsidR="00214B0E" w:rsidRDefault="00214B0E">
      <w:r>
        <w:separator/>
      </w:r>
    </w:p>
  </w:footnote>
  <w:footnote w:type="continuationSeparator" w:id="0">
    <w:p w14:paraId="29C358CE" w14:textId="77777777" w:rsidR="00214B0E" w:rsidRDefault="00214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4B0E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09A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F6C51-5E63-43A8-A6A3-EF76D302B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2024-05-22T13:10:00Z</dcterms:modified>
</cp:coreProperties>
</file>