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0061645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здійсненому на земельній ділянці по</w:t>
            </w:r>
            <w:r w:rsidR="00AC00F2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 xml:space="preserve">  вул. Лепкого, ділянка №33 (к/н 4610160300:07:007:0251) у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196B65" w14:textId="77777777" w:rsidR="00AC00F2" w:rsidRPr="00AC00F2" w:rsidRDefault="00AC00F2" w:rsidP="00AC00F2">
      <w:pPr>
        <w:ind w:firstLine="708"/>
        <w:jc w:val="both"/>
        <w:rPr>
          <w:sz w:val="28"/>
          <w:szCs w:val="28"/>
        </w:rPr>
      </w:pPr>
      <w:r w:rsidRPr="00AC00F2">
        <w:rPr>
          <w:sz w:val="28"/>
          <w:szCs w:val="28"/>
        </w:rPr>
        <w:t xml:space="preserve"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Крижанівського Р.Я.,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12.04.2019р. №ЛВ </w:t>
      </w:r>
      <w:r w:rsidRPr="00AC00F2">
        <w:rPr>
          <w:iCs/>
          <w:sz w:val="28"/>
          <w:szCs w:val="28"/>
        </w:rPr>
        <w:t>141191021769</w:t>
      </w:r>
      <w:r w:rsidRPr="00AC00F2">
        <w:rPr>
          <w:sz w:val="28"/>
          <w:szCs w:val="28"/>
        </w:rPr>
        <w:t>, виконавчий комітет Винниківської міської ради -</w:t>
      </w:r>
    </w:p>
    <w:p w14:paraId="7939EBC9" w14:textId="77777777" w:rsidR="00AC00F2" w:rsidRPr="00AC00F2" w:rsidRDefault="00AC00F2" w:rsidP="00AC00F2">
      <w:pPr>
        <w:jc w:val="center"/>
        <w:rPr>
          <w:b/>
          <w:sz w:val="28"/>
          <w:szCs w:val="28"/>
        </w:rPr>
      </w:pPr>
    </w:p>
    <w:p w14:paraId="3E178604" w14:textId="77777777" w:rsidR="00AC00F2" w:rsidRPr="00AC00F2" w:rsidRDefault="00AC00F2" w:rsidP="00AC00F2">
      <w:pPr>
        <w:jc w:val="center"/>
        <w:rPr>
          <w:b/>
          <w:sz w:val="28"/>
          <w:szCs w:val="28"/>
        </w:rPr>
      </w:pPr>
      <w:r w:rsidRPr="00AC00F2">
        <w:rPr>
          <w:b/>
          <w:sz w:val="28"/>
          <w:szCs w:val="28"/>
        </w:rPr>
        <w:t>В И Р І Ш И В :</w:t>
      </w:r>
    </w:p>
    <w:p w14:paraId="277D1501" w14:textId="77777777" w:rsidR="00AC00F2" w:rsidRPr="00AC00F2" w:rsidRDefault="00AC00F2" w:rsidP="00AC00F2">
      <w:pPr>
        <w:jc w:val="center"/>
        <w:rPr>
          <w:b/>
          <w:sz w:val="28"/>
          <w:szCs w:val="28"/>
        </w:rPr>
      </w:pPr>
    </w:p>
    <w:p w14:paraId="049BA122" w14:textId="77777777" w:rsidR="00AC00F2" w:rsidRPr="00AC00F2" w:rsidRDefault="00AC00F2" w:rsidP="00AC00F2">
      <w:pPr>
        <w:jc w:val="both"/>
        <w:rPr>
          <w:sz w:val="28"/>
          <w:szCs w:val="28"/>
        </w:rPr>
      </w:pPr>
      <w:r w:rsidRPr="00AC00F2">
        <w:rPr>
          <w:sz w:val="28"/>
          <w:szCs w:val="28"/>
        </w:rPr>
        <w:t>1.</w:t>
      </w:r>
      <w:r w:rsidRPr="00AC00F2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</w:t>
      </w:r>
      <w:r w:rsidRPr="00AC00F2">
        <w:rPr>
          <w:b/>
          <w:sz w:val="28"/>
          <w:szCs w:val="28"/>
        </w:rPr>
        <w:t xml:space="preserve"> </w:t>
      </w:r>
      <w:r w:rsidRPr="00AC00F2">
        <w:rPr>
          <w:sz w:val="28"/>
          <w:szCs w:val="28"/>
        </w:rPr>
        <w:t>Лепкого, ділянка №33 (к/н 4610160300:07:007:0251) у м.Винники, присвоїти поштову адресу, а саме: вул. Лепкого, 33-а (к/н 4610160300:07:007:0251) у м.Винники.</w:t>
      </w:r>
    </w:p>
    <w:p w14:paraId="618139B1" w14:textId="77777777" w:rsidR="00AC00F2" w:rsidRPr="00AC00F2" w:rsidRDefault="00AC00F2" w:rsidP="00AC00F2">
      <w:pPr>
        <w:jc w:val="both"/>
        <w:rPr>
          <w:sz w:val="28"/>
          <w:szCs w:val="28"/>
        </w:rPr>
      </w:pPr>
      <w:r w:rsidRPr="00AC00F2">
        <w:rPr>
          <w:sz w:val="28"/>
          <w:szCs w:val="28"/>
        </w:rPr>
        <w:t xml:space="preserve">Будинок складається з 3-ох житлових кімнат. Загальна площа будинку становить – 114,8 кв.м., житлова площа будинку становить – 43,6 кв.м. </w:t>
      </w:r>
    </w:p>
    <w:p w14:paraId="358F18D0" w14:textId="77777777" w:rsidR="00AC00F2" w:rsidRPr="00AC00F2" w:rsidRDefault="00AC00F2" w:rsidP="00AC00F2">
      <w:pPr>
        <w:jc w:val="both"/>
        <w:rPr>
          <w:sz w:val="28"/>
          <w:szCs w:val="28"/>
        </w:rPr>
      </w:pPr>
      <w:r w:rsidRPr="00AC00F2">
        <w:rPr>
          <w:sz w:val="28"/>
          <w:szCs w:val="28"/>
        </w:rPr>
        <w:lastRenderedPageBreak/>
        <w:t>2.</w:t>
      </w:r>
      <w:r w:rsidRPr="00AC00F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DB7B16A" w14:textId="77777777" w:rsidR="00AC00F2" w:rsidRPr="00AC00F2" w:rsidRDefault="00AC00F2" w:rsidP="00AC00F2">
      <w:pPr>
        <w:jc w:val="both"/>
        <w:rPr>
          <w:b/>
          <w:i/>
          <w:sz w:val="28"/>
          <w:szCs w:val="28"/>
        </w:rPr>
      </w:pPr>
    </w:p>
    <w:p w14:paraId="1B1DFEC9" w14:textId="77777777" w:rsidR="00AC00F2" w:rsidRPr="00AC00F2" w:rsidRDefault="00AC00F2" w:rsidP="00AC00F2">
      <w:pPr>
        <w:jc w:val="both"/>
        <w:rPr>
          <w:b/>
          <w:i/>
          <w:sz w:val="28"/>
          <w:szCs w:val="28"/>
        </w:rPr>
      </w:pPr>
    </w:p>
    <w:p w14:paraId="46EF462B" w14:textId="77777777" w:rsidR="00AC00F2" w:rsidRPr="00AC00F2" w:rsidRDefault="00AC00F2" w:rsidP="00AC00F2">
      <w:pPr>
        <w:jc w:val="both"/>
        <w:rPr>
          <w:b/>
          <w:i/>
          <w:sz w:val="28"/>
          <w:szCs w:val="28"/>
        </w:rPr>
      </w:pPr>
    </w:p>
    <w:p w14:paraId="6463C5BF" w14:textId="716B8DBB" w:rsidR="00AC00F2" w:rsidRPr="00AC00F2" w:rsidRDefault="00AC00F2" w:rsidP="00AC00F2">
      <w:pPr>
        <w:jc w:val="both"/>
        <w:rPr>
          <w:sz w:val="28"/>
          <w:szCs w:val="28"/>
          <w:lang w:val="ru-RU"/>
        </w:rPr>
      </w:pPr>
      <w:r w:rsidRPr="00AC00F2">
        <w:rPr>
          <w:b/>
          <w:sz w:val="28"/>
          <w:szCs w:val="28"/>
        </w:rPr>
        <w:t>В.о. міського голови</w:t>
      </w:r>
      <w:r w:rsidRPr="00AC00F2">
        <w:rPr>
          <w:b/>
          <w:bCs/>
          <w:sz w:val="28"/>
          <w:szCs w:val="28"/>
          <w:lang w:val="ru-RU"/>
        </w:rPr>
        <w:tab/>
      </w:r>
      <w:r w:rsidRPr="00AC00F2">
        <w:rPr>
          <w:b/>
          <w:bCs/>
          <w:sz w:val="28"/>
          <w:szCs w:val="28"/>
        </w:rPr>
        <w:t xml:space="preserve">  </w:t>
      </w:r>
      <w:bookmarkStart w:id="1" w:name="_GoBack"/>
      <w:bookmarkEnd w:id="1"/>
      <w:r w:rsidRPr="00AC00F2">
        <w:rPr>
          <w:b/>
          <w:bCs/>
          <w:sz w:val="28"/>
          <w:szCs w:val="28"/>
        </w:rPr>
        <w:t xml:space="preserve">                                                     </w:t>
      </w:r>
      <w:r w:rsidRPr="00AC00F2">
        <w:rPr>
          <w:b/>
          <w:bCs/>
          <w:sz w:val="28"/>
          <w:szCs w:val="28"/>
          <w:lang w:val="ru-RU"/>
        </w:rPr>
        <w:tab/>
      </w:r>
      <w:r w:rsidRPr="00AC00F2">
        <w:rPr>
          <w:b/>
          <w:bCs/>
          <w:sz w:val="28"/>
          <w:szCs w:val="28"/>
        </w:rPr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8FFE56" w14:textId="77777777" w:rsidR="00607D8A" w:rsidRDefault="00607D8A">
      <w:r>
        <w:separator/>
      </w:r>
    </w:p>
  </w:endnote>
  <w:endnote w:type="continuationSeparator" w:id="0">
    <w:p w14:paraId="320C90D5" w14:textId="77777777" w:rsidR="00607D8A" w:rsidRDefault="00607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94B842" w14:textId="77777777" w:rsidR="00607D8A" w:rsidRDefault="00607D8A">
      <w:r>
        <w:separator/>
      </w:r>
    </w:p>
  </w:footnote>
  <w:footnote w:type="continuationSeparator" w:id="0">
    <w:p w14:paraId="619F850B" w14:textId="77777777" w:rsidR="00607D8A" w:rsidRDefault="00607D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7D8A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00F2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7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85537-1CBD-47F2-A94E-4F0D4E64F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1391</Words>
  <Characters>793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2024-05-23T06:45:00Z</dcterms:modified>
</cp:coreProperties>
</file>