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A3C9E3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</w:t>
            </w:r>
            <w:r w:rsidR="00105203">
              <w:rPr>
                <w:b/>
                <w:sz w:val="28"/>
              </w:rPr>
              <w:t xml:space="preserve">неному на земельній ділянці по </w:t>
            </w:r>
            <w:r w:rsidRPr="00BE7A3D">
              <w:rPr>
                <w:b/>
                <w:sz w:val="28"/>
              </w:rPr>
              <w:t>вул. Івана Франка, 58 (к/н 4610160300:05:001:0229) у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C73B3A" w14:textId="77777777" w:rsidR="00105203" w:rsidRPr="00105203" w:rsidRDefault="00105203" w:rsidP="00105203">
      <w:pPr>
        <w:ind w:firstLine="708"/>
        <w:jc w:val="both"/>
        <w:rPr>
          <w:sz w:val="28"/>
          <w:szCs w:val="28"/>
        </w:rPr>
      </w:pPr>
      <w:r w:rsidRPr="00105203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Романко В.В.,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31.01.2019р. №ЛВ </w:t>
      </w:r>
      <w:r w:rsidRPr="00105203">
        <w:rPr>
          <w:iCs/>
          <w:sz w:val="28"/>
          <w:szCs w:val="28"/>
        </w:rPr>
        <w:t>181190310377</w:t>
      </w:r>
      <w:r w:rsidRPr="00105203">
        <w:rPr>
          <w:sz w:val="28"/>
          <w:szCs w:val="28"/>
        </w:rPr>
        <w:t>, виконавчий комітет Винниківської міської ради -</w:t>
      </w:r>
    </w:p>
    <w:p w14:paraId="41380AFE" w14:textId="77777777" w:rsidR="00105203" w:rsidRPr="00105203" w:rsidRDefault="00105203" w:rsidP="00105203">
      <w:pPr>
        <w:jc w:val="center"/>
        <w:rPr>
          <w:b/>
          <w:sz w:val="28"/>
          <w:szCs w:val="28"/>
        </w:rPr>
      </w:pPr>
    </w:p>
    <w:p w14:paraId="1E0A93D5" w14:textId="77777777" w:rsidR="00105203" w:rsidRPr="00105203" w:rsidRDefault="00105203" w:rsidP="00105203">
      <w:pPr>
        <w:jc w:val="center"/>
        <w:rPr>
          <w:b/>
          <w:sz w:val="28"/>
          <w:szCs w:val="28"/>
        </w:rPr>
      </w:pPr>
      <w:r w:rsidRPr="00105203">
        <w:rPr>
          <w:b/>
          <w:sz w:val="28"/>
          <w:szCs w:val="28"/>
        </w:rPr>
        <w:t>В И Р І Ш И В :</w:t>
      </w:r>
    </w:p>
    <w:p w14:paraId="16D618E4" w14:textId="77777777" w:rsidR="00105203" w:rsidRPr="00105203" w:rsidRDefault="00105203" w:rsidP="00105203">
      <w:pPr>
        <w:jc w:val="center"/>
        <w:rPr>
          <w:b/>
          <w:sz w:val="28"/>
          <w:szCs w:val="28"/>
        </w:rPr>
      </w:pPr>
    </w:p>
    <w:p w14:paraId="2E859362" w14:textId="77777777" w:rsidR="00105203" w:rsidRPr="00105203" w:rsidRDefault="00105203" w:rsidP="00105203">
      <w:pPr>
        <w:jc w:val="both"/>
        <w:rPr>
          <w:sz w:val="28"/>
          <w:szCs w:val="28"/>
        </w:rPr>
      </w:pPr>
      <w:r w:rsidRPr="00105203">
        <w:rPr>
          <w:sz w:val="28"/>
          <w:szCs w:val="28"/>
        </w:rPr>
        <w:t>1.</w:t>
      </w:r>
      <w:r w:rsidRPr="00105203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105203">
        <w:rPr>
          <w:b/>
          <w:sz w:val="28"/>
          <w:szCs w:val="28"/>
        </w:rPr>
        <w:t xml:space="preserve"> </w:t>
      </w:r>
      <w:r w:rsidRPr="00105203">
        <w:rPr>
          <w:sz w:val="28"/>
          <w:szCs w:val="28"/>
        </w:rPr>
        <w:t>Івана Франка, 58 (к/н 4610160300:05:001:0229) у м.Винники, присвоїти поштову адресу, а саме: вул. Івана Франка, 58 (к/н 4610160300:05:001:0229) у м.Винники.</w:t>
      </w:r>
    </w:p>
    <w:p w14:paraId="5573E50D" w14:textId="77777777" w:rsidR="00105203" w:rsidRPr="00105203" w:rsidRDefault="00105203" w:rsidP="00105203">
      <w:pPr>
        <w:jc w:val="both"/>
        <w:rPr>
          <w:sz w:val="28"/>
          <w:szCs w:val="28"/>
        </w:rPr>
      </w:pPr>
      <w:r w:rsidRPr="00105203">
        <w:rPr>
          <w:sz w:val="28"/>
          <w:szCs w:val="28"/>
        </w:rPr>
        <w:t xml:space="preserve">Будинок складається з 4-ох житлових кімнат. Загальна площа будинку становить – 189,4 кв.м., житлова площа будинку становить – 100,8 кв.м. </w:t>
      </w:r>
    </w:p>
    <w:p w14:paraId="5A270461" w14:textId="77777777" w:rsidR="00105203" w:rsidRPr="00105203" w:rsidRDefault="00105203" w:rsidP="00105203">
      <w:pPr>
        <w:jc w:val="both"/>
        <w:rPr>
          <w:sz w:val="28"/>
          <w:szCs w:val="28"/>
        </w:rPr>
      </w:pPr>
      <w:r w:rsidRPr="00105203">
        <w:rPr>
          <w:sz w:val="28"/>
          <w:szCs w:val="28"/>
        </w:rPr>
        <w:lastRenderedPageBreak/>
        <w:t>2.</w:t>
      </w:r>
      <w:r w:rsidRPr="0010520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DFE338" w14:textId="77777777" w:rsidR="00105203" w:rsidRPr="00105203" w:rsidRDefault="00105203" w:rsidP="00105203">
      <w:pPr>
        <w:jc w:val="both"/>
        <w:rPr>
          <w:b/>
          <w:i/>
          <w:sz w:val="28"/>
          <w:szCs w:val="28"/>
        </w:rPr>
      </w:pPr>
    </w:p>
    <w:p w14:paraId="191C96FD" w14:textId="77777777" w:rsidR="00105203" w:rsidRPr="00105203" w:rsidRDefault="00105203" w:rsidP="00105203">
      <w:pPr>
        <w:jc w:val="both"/>
        <w:rPr>
          <w:b/>
          <w:i/>
          <w:sz w:val="28"/>
          <w:szCs w:val="28"/>
        </w:rPr>
      </w:pPr>
    </w:p>
    <w:p w14:paraId="19E43BF5" w14:textId="5A56BBFF" w:rsidR="00105203" w:rsidRPr="00105203" w:rsidRDefault="00105203" w:rsidP="00105203">
      <w:pPr>
        <w:jc w:val="both"/>
        <w:rPr>
          <w:sz w:val="28"/>
          <w:szCs w:val="28"/>
          <w:lang w:val="ru-RU"/>
        </w:rPr>
      </w:pPr>
      <w:r w:rsidRPr="00105203">
        <w:rPr>
          <w:b/>
          <w:sz w:val="28"/>
          <w:szCs w:val="28"/>
        </w:rPr>
        <w:t>В.о. міського голови</w:t>
      </w:r>
      <w:r w:rsidRPr="00105203">
        <w:rPr>
          <w:b/>
          <w:bCs/>
          <w:sz w:val="28"/>
          <w:szCs w:val="28"/>
          <w:lang w:val="ru-RU"/>
        </w:rPr>
        <w:tab/>
      </w:r>
      <w:r w:rsidRPr="00105203">
        <w:rPr>
          <w:b/>
          <w:bCs/>
          <w:sz w:val="28"/>
          <w:szCs w:val="28"/>
        </w:rPr>
        <w:t xml:space="preserve">            </w:t>
      </w:r>
      <w:bookmarkStart w:id="1" w:name="_GoBack"/>
      <w:bookmarkEnd w:id="1"/>
      <w:r w:rsidRPr="00105203">
        <w:rPr>
          <w:b/>
          <w:bCs/>
          <w:sz w:val="28"/>
          <w:szCs w:val="28"/>
        </w:rPr>
        <w:t xml:space="preserve">                                     </w:t>
      </w:r>
      <w:r w:rsidRPr="00105203">
        <w:rPr>
          <w:b/>
          <w:bCs/>
          <w:sz w:val="28"/>
          <w:szCs w:val="28"/>
          <w:lang w:val="ru-RU"/>
        </w:rPr>
        <w:tab/>
      </w:r>
      <w:r w:rsidRPr="00105203">
        <w:rPr>
          <w:b/>
          <w:bCs/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647EF" w14:textId="77777777" w:rsidR="00586B70" w:rsidRDefault="00586B70">
      <w:r>
        <w:separator/>
      </w:r>
    </w:p>
  </w:endnote>
  <w:endnote w:type="continuationSeparator" w:id="0">
    <w:p w14:paraId="3F9CA976" w14:textId="77777777" w:rsidR="00586B70" w:rsidRDefault="0058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65991" w14:textId="77777777" w:rsidR="00586B70" w:rsidRDefault="00586B70">
      <w:r>
        <w:separator/>
      </w:r>
    </w:p>
  </w:footnote>
  <w:footnote w:type="continuationSeparator" w:id="0">
    <w:p w14:paraId="789FCD83" w14:textId="77777777" w:rsidR="00586B70" w:rsidRDefault="00586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520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B7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AFC0A-6744-4440-8B7F-2F2C09029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2024-05-23T06:51:00Z</dcterms:modified>
</cp:coreProperties>
</file>