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02.08.2019р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331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30F2EE33" w14:textId="77777777" w:rsidR="00BF7774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Про присвоєння поштової адреси індивідуальному  житловому будинку здій</w:t>
            </w:r>
            <w:r w:rsidR="00BF7774">
              <w:rPr>
                <w:b/>
                <w:sz w:val="28"/>
              </w:rPr>
              <w:t>сненому на земельній ділянці по</w:t>
            </w:r>
            <w:r w:rsidRPr="00BE7A3D">
              <w:rPr>
                <w:b/>
                <w:sz w:val="28"/>
              </w:rPr>
              <w:t xml:space="preserve"> вул. Забава, ділянка </w:t>
            </w:r>
          </w:p>
          <w:p w14:paraId="4E0E35CB" w14:textId="77777777" w:rsidR="00BF7774" w:rsidRDefault="00BE7A3D" w:rsidP="00BE7A3D">
            <w:pPr>
              <w:rPr>
                <w:b/>
                <w:sz w:val="28"/>
              </w:rPr>
            </w:pPr>
            <w:r w:rsidRPr="00BE7A3D">
              <w:rPr>
                <w:b/>
                <w:sz w:val="28"/>
              </w:rPr>
              <w:t>№1-</w:t>
            </w:r>
            <w:r w:rsidR="00BF7774">
              <w:rPr>
                <w:b/>
                <w:sz w:val="28"/>
              </w:rPr>
              <w:t>в</w:t>
            </w:r>
            <w:r w:rsidRPr="00BE7A3D">
              <w:rPr>
                <w:b/>
                <w:sz w:val="28"/>
              </w:rPr>
              <w:t xml:space="preserve"> (к/н 4610160300:07:005:0072)</w:t>
            </w:r>
          </w:p>
          <w:p w14:paraId="6E8F5308" w14:textId="0C35F02C" w:rsidR="00BE7A3D" w:rsidRPr="00B772B4" w:rsidRDefault="00BF7774" w:rsidP="00BE7A3D">
            <w:pPr>
              <w:rPr>
                <w:b/>
              </w:rPr>
            </w:pPr>
            <w:r>
              <w:rPr>
                <w:b/>
                <w:sz w:val="28"/>
              </w:rPr>
              <w:t xml:space="preserve"> у </w:t>
            </w:r>
            <w:r w:rsidR="00BE7A3D" w:rsidRPr="00BE7A3D">
              <w:rPr>
                <w:b/>
                <w:sz w:val="28"/>
              </w:rPr>
              <w:t xml:space="preserve">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0F6F272" w14:textId="77777777" w:rsidR="00BF7774" w:rsidRPr="00BF7774" w:rsidRDefault="00BF7774" w:rsidP="00BF7774">
      <w:pPr>
        <w:ind w:firstLine="708"/>
        <w:jc w:val="both"/>
        <w:rPr>
          <w:sz w:val="28"/>
          <w:szCs w:val="28"/>
        </w:rPr>
      </w:pPr>
      <w:r w:rsidRPr="00BF7774">
        <w:rPr>
          <w:sz w:val="28"/>
          <w:szCs w:val="28"/>
        </w:rPr>
        <w:t xml:space="preserve">Керуючись Законами України «Про місцеве самоврядування в Україні», «Про державну реєстрацію речових прав та їх обтяжень», Постановою КМУ від 02.07.2014р. №228 «Про затвердження Положення про Міністерство юстиції України», відповідно до Постанови КМУ від 25.12.2015р. №1127 «Про державну реєстрацію речових прав на нерухоме майно та їх обтяжень», відповідно до Рішення виконавчого комітету Винниківської міської ради від 26.02.2016р. №50 «Про внесення змін у рішення виконавчого комітету Винниківської міської ради №188 від 19.05.2009 року «Про порядок присвоєння поштових номерів на об'єкти нерухомого майна у м.Винники», Рішення виконавчого комітету Винниківської міської ради від 27.12.2017р. №382, розглянувши заяву гр. Кінах Л.В., беручи до уваги Декларацію про готовність до експлуатації об'єкта, будівництво якого здійснено на підставі інформації щодо відповідності місця розташування об’єкта вимогам Державних будівельних норм, зареєстровану в Департаменті ДАБІ у Львівській обл. від 04.06.2019р. №ЛВ </w:t>
      </w:r>
      <w:r w:rsidRPr="00BF7774">
        <w:rPr>
          <w:iCs/>
          <w:sz w:val="28"/>
          <w:szCs w:val="28"/>
        </w:rPr>
        <w:t>141191551697</w:t>
      </w:r>
      <w:r w:rsidRPr="00BF7774">
        <w:rPr>
          <w:sz w:val="28"/>
          <w:szCs w:val="28"/>
        </w:rPr>
        <w:t>, виконавчий комітет Винниківської міської ради -</w:t>
      </w:r>
    </w:p>
    <w:p w14:paraId="6CBFAC5F" w14:textId="77777777" w:rsidR="00BF7774" w:rsidRPr="00BF7774" w:rsidRDefault="00BF7774" w:rsidP="00BF7774">
      <w:pPr>
        <w:jc w:val="center"/>
        <w:rPr>
          <w:b/>
          <w:sz w:val="28"/>
          <w:szCs w:val="28"/>
        </w:rPr>
      </w:pPr>
    </w:p>
    <w:p w14:paraId="1044A8C2" w14:textId="77777777" w:rsidR="00BF7774" w:rsidRPr="00BF7774" w:rsidRDefault="00BF7774" w:rsidP="00BF7774">
      <w:pPr>
        <w:jc w:val="center"/>
        <w:rPr>
          <w:b/>
          <w:sz w:val="28"/>
          <w:szCs w:val="28"/>
        </w:rPr>
      </w:pPr>
      <w:r w:rsidRPr="00BF7774">
        <w:rPr>
          <w:b/>
          <w:sz w:val="28"/>
          <w:szCs w:val="28"/>
        </w:rPr>
        <w:t>В И Р І Ш И В :</w:t>
      </w:r>
    </w:p>
    <w:p w14:paraId="350AD1D9" w14:textId="77777777" w:rsidR="00BF7774" w:rsidRPr="00BF7774" w:rsidRDefault="00BF7774" w:rsidP="00BF7774">
      <w:pPr>
        <w:jc w:val="center"/>
        <w:rPr>
          <w:b/>
          <w:sz w:val="28"/>
          <w:szCs w:val="28"/>
        </w:rPr>
      </w:pPr>
    </w:p>
    <w:p w14:paraId="7B215496" w14:textId="77777777" w:rsidR="00BF7774" w:rsidRPr="00BF7774" w:rsidRDefault="00BF7774" w:rsidP="00BF7774">
      <w:pPr>
        <w:jc w:val="both"/>
        <w:rPr>
          <w:sz w:val="28"/>
          <w:szCs w:val="28"/>
        </w:rPr>
      </w:pPr>
      <w:r w:rsidRPr="00BF7774">
        <w:rPr>
          <w:sz w:val="28"/>
          <w:szCs w:val="28"/>
        </w:rPr>
        <w:t>1.</w:t>
      </w:r>
      <w:r w:rsidRPr="00BF7774">
        <w:rPr>
          <w:sz w:val="28"/>
          <w:szCs w:val="28"/>
        </w:rPr>
        <w:tab/>
        <w:t>Індивідуальному житловому будинку здійсненому на земельній ділянці по                  вул.</w:t>
      </w:r>
      <w:r w:rsidRPr="00BF7774">
        <w:rPr>
          <w:b/>
          <w:sz w:val="28"/>
          <w:szCs w:val="28"/>
        </w:rPr>
        <w:t xml:space="preserve"> </w:t>
      </w:r>
      <w:r w:rsidRPr="00BF7774">
        <w:rPr>
          <w:sz w:val="28"/>
          <w:szCs w:val="28"/>
        </w:rPr>
        <w:t>Забава, ділянка №1-в (к/н 4610160300:07:005:0072) у м.Винники, присвоїти поштову адресу, а саме: вул. Гайдамацька, 16-а (к/н 4610160300:07:005:0072) у м.Винники.</w:t>
      </w:r>
    </w:p>
    <w:p w14:paraId="48B6E7C4" w14:textId="77777777" w:rsidR="00BF7774" w:rsidRPr="00BF7774" w:rsidRDefault="00BF7774" w:rsidP="00BF7774">
      <w:pPr>
        <w:jc w:val="both"/>
        <w:rPr>
          <w:sz w:val="28"/>
          <w:szCs w:val="28"/>
        </w:rPr>
      </w:pPr>
      <w:r w:rsidRPr="00BF7774">
        <w:rPr>
          <w:sz w:val="28"/>
          <w:szCs w:val="28"/>
        </w:rPr>
        <w:t xml:space="preserve">Будинок складається з 6-ох житлових кімнат. Загальна площа будинку становить – 239,2 кв.м., житлова площа будинку становить – 114,3 кв.м. </w:t>
      </w:r>
    </w:p>
    <w:p w14:paraId="2BE62BFC" w14:textId="77777777" w:rsidR="00BF7774" w:rsidRPr="00BF7774" w:rsidRDefault="00BF7774" w:rsidP="00BF7774">
      <w:pPr>
        <w:jc w:val="both"/>
        <w:rPr>
          <w:sz w:val="28"/>
          <w:szCs w:val="28"/>
        </w:rPr>
      </w:pPr>
      <w:r w:rsidRPr="00BF7774">
        <w:rPr>
          <w:sz w:val="28"/>
          <w:szCs w:val="28"/>
        </w:rPr>
        <w:lastRenderedPageBreak/>
        <w:t>2.</w:t>
      </w:r>
      <w:r w:rsidRPr="00BF777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38323DF6" w14:textId="77777777" w:rsidR="00BF7774" w:rsidRPr="00BF7774" w:rsidRDefault="00BF7774" w:rsidP="00BF7774">
      <w:pPr>
        <w:jc w:val="both"/>
        <w:rPr>
          <w:b/>
          <w:i/>
          <w:sz w:val="28"/>
          <w:szCs w:val="28"/>
        </w:rPr>
      </w:pPr>
    </w:p>
    <w:p w14:paraId="7A7FD0EB" w14:textId="77777777" w:rsidR="00BF7774" w:rsidRPr="00BF7774" w:rsidRDefault="00BF7774" w:rsidP="00BF7774">
      <w:pPr>
        <w:jc w:val="both"/>
        <w:rPr>
          <w:b/>
          <w:i/>
          <w:sz w:val="28"/>
          <w:szCs w:val="28"/>
        </w:rPr>
      </w:pPr>
    </w:p>
    <w:p w14:paraId="147EBD50" w14:textId="77777777" w:rsidR="00BF7774" w:rsidRPr="00BF7774" w:rsidRDefault="00BF7774" w:rsidP="00BF7774">
      <w:pPr>
        <w:jc w:val="both"/>
        <w:rPr>
          <w:b/>
          <w:i/>
          <w:sz w:val="28"/>
          <w:szCs w:val="28"/>
        </w:rPr>
      </w:pPr>
    </w:p>
    <w:p w14:paraId="5D3155F1" w14:textId="77777777" w:rsidR="00BF7774" w:rsidRPr="00BF7774" w:rsidRDefault="00BF7774" w:rsidP="00BF7774">
      <w:pPr>
        <w:jc w:val="both"/>
        <w:rPr>
          <w:b/>
          <w:i/>
          <w:sz w:val="28"/>
          <w:szCs w:val="28"/>
        </w:rPr>
      </w:pPr>
    </w:p>
    <w:p w14:paraId="48BADB03" w14:textId="256D90FB" w:rsidR="00BF7774" w:rsidRPr="00BF7774" w:rsidRDefault="00BF7774" w:rsidP="00BF7774">
      <w:pPr>
        <w:jc w:val="both"/>
        <w:rPr>
          <w:sz w:val="28"/>
          <w:szCs w:val="28"/>
          <w:lang w:val="ru-RU"/>
        </w:rPr>
      </w:pPr>
      <w:r w:rsidRPr="00BF7774">
        <w:rPr>
          <w:b/>
          <w:sz w:val="28"/>
          <w:szCs w:val="28"/>
        </w:rPr>
        <w:t>В.о. міського голови</w:t>
      </w:r>
      <w:r w:rsidRPr="00BF7774">
        <w:rPr>
          <w:b/>
          <w:bCs/>
          <w:sz w:val="28"/>
          <w:szCs w:val="28"/>
          <w:lang w:val="ru-RU"/>
        </w:rPr>
        <w:tab/>
      </w:r>
      <w:bookmarkStart w:id="1" w:name="_GoBack"/>
      <w:bookmarkEnd w:id="1"/>
      <w:r w:rsidRPr="00BF7774">
        <w:rPr>
          <w:b/>
          <w:bCs/>
          <w:sz w:val="28"/>
          <w:szCs w:val="28"/>
        </w:rPr>
        <w:t xml:space="preserve">                                                             </w:t>
      </w:r>
      <w:r w:rsidRPr="00BF7774">
        <w:rPr>
          <w:b/>
          <w:bCs/>
          <w:sz w:val="28"/>
          <w:szCs w:val="28"/>
          <w:lang w:val="ru-RU"/>
        </w:rPr>
        <w:tab/>
      </w:r>
      <w:r w:rsidRPr="00BF7774">
        <w:rPr>
          <w:b/>
          <w:bCs/>
          <w:sz w:val="28"/>
          <w:szCs w:val="28"/>
        </w:rPr>
        <w:t>Б.Р.Шустер</w:t>
      </w:r>
    </w:p>
    <w:p w14:paraId="4370E179" w14:textId="77777777" w:rsidR="00BF7774" w:rsidRPr="00BF7774" w:rsidRDefault="00BF7774" w:rsidP="00BF7774">
      <w:pPr>
        <w:jc w:val="both"/>
        <w:rPr>
          <w:sz w:val="28"/>
          <w:szCs w:val="28"/>
          <w:lang w:val="ru-RU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234B11" w14:textId="77777777" w:rsidR="00DD74BE" w:rsidRDefault="00DD74BE">
      <w:r>
        <w:separator/>
      </w:r>
    </w:p>
  </w:endnote>
  <w:endnote w:type="continuationSeparator" w:id="0">
    <w:p w14:paraId="04EEC1CE" w14:textId="77777777" w:rsidR="00DD74BE" w:rsidRDefault="00DD7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AA39E9" w14:textId="77777777" w:rsidR="00DD74BE" w:rsidRDefault="00DD74BE">
      <w:r>
        <w:separator/>
      </w:r>
    </w:p>
  </w:footnote>
  <w:footnote w:type="continuationSeparator" w:id="0">
    <w:p w14:paraId="622FEF0C" w14:textId="77777777" w:rsidR="00DD74BE" w:rsidRDefault="00DD74B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BF7774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D74BE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502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0025C4-A201-4C1A-BA69-9D7D9D1DAB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76</TotalTime>
  <Pages>1</Pages>
  <Words>1385</Words>
  <Characters>791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2024-05-23T07:04:00Z</dcterms:modified>
</cp:coreProperties>
</file>