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9C3ECB" w14:textId="77777777" w:rsidR="005C2FD6" w:rsidRPr="005C2FD6" w:rsidRDefault="005C2FD6" w:rsidP="005C2FD6">
      <w:pPr>
        <w:ind w:firstLine="720"/>
        <w:rPr>
          <w:sz w:val="28"/>
          <w:szCs w:val="28"/>
        </w:rPr>
      </w:pPr>
      <w:r w:rsidRPr="005C2FD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Кемпи С.Я., беручи до уваги довідку ОКП «БТІ та ЕО» від 29.07.2019р. №1/9097, виконкому Винниківської міської ради -</w:t>
      </w:r>
    </w:p>
    <w:p w14:paraId="2121C7FE" w14:textId="77777777" w:rsidR="005C2FD6" w:rsidRPr="005C2FD6" w:rsidRDefault="005C2FD6" w:rsidP="005C2FD6">
      <w:pPr>
        <w:rPr>
          <w:sz w:val="28"/>
          <w:szCs w:val="28"/>
        </w:rPr>
      </w:pPr>
    </w:p>
    <w:p w14:paraId="28021160" w14:textId="77777777" w:rsidR="005C2FD6" w:rsidRPr="005C2FD6" w:rsidRDefault="005C2FD6" w:rsidP="005C2FD6">
      <w:pPr>
        <w:jc w:val="center"/>
        <w:rPr>
          <w:sz w:val="28"/>
          <w:szCs w:val="28"/>
        </w:rPr>
      </w:pPr>
      <w:r w:rsidRPr="005C2FD6">
        <w:rPr>
          <w:sz w:val="28"/>
          <w:szCs w:val="28"/>
        </w:rPr>
        <w:t>В И Р І Ш И В :</w:t>
      </w:r>
    </w:p>
    <w:p w14:paraId="726148E5" w14:textId="77777777" w:rsidR="005C2FD6" w:rsidRPr="005C2FD6" w:rsidRDefault="005C2FD6" w:rsidP="005C2FD6">
      <w:pPr>
        <w:rPr>
          <w:sz w:val="28"/>
          <w:szCs w:val="28"/>
        </w:rPr>
      </w:pPr>
    </w:p>
    <w:p w14:paraId="066439B5" w14:textId="77777777" w:rsidR="005C2FD6" w:rsidRDefault="005C2FD6" w:rsidP="005C2FD6">
      <w:pPr>
        <w:pStyle w:val="a8"/>
        <w:numPr>
          <w:ilvl w:val="0"/>
          <w:numId w:val="3"/>
        </w:numPr>
        <w:rPr>
          <w:sz w:val="28"/>
          <w:szCs w:val="28"/>
        </w:rPr>
      </w:pPr>
      <w:r w:rsidRPr="005C2FD6">
        <w:rPr>
          <w:sz w:val="28"/>
          <w:szCs w:val="28"/>
        </w:rPr>
        <w:t>В рішення виконавчого комітету Винниківської міської ради №286 від 09.07.2019р. додати пункт, а саме: «Індивідуальному житловому будинку, який проектується на земельній ділянці по вул. Грушевського (к/н 4610160300:07:006:</w:t>
      </w:r>
      <w:r w:rsidRPr="005C2FD6">
        <w:rPr>
          <w:sz w:val="28"/>
          <w:szCs w:val="28"/>
        </w:rPr>
        <w:t xml:space="preserve">0324; </w:t>
      </w:r>
    </w:p>
    <w:p w14:paraId="19365BCD" w14:textId="4E06860E" w:rsidR="005C2FD6" w:rsidRDefault="005C2FD6" w:rsidP="005C2FD6">
      <w:pPr>
        <w:pStyle w:val="a8"/>
        <w:ind w:left="1080"/>
        <w:rPr>
          <w:sz w:val="28"/>
          <w:szCs w:val="28"/>
        </w:rPr>
      </w:pPr>
      <w:r w:rsidRPr="005C2FD6">
        <w:rPr>
          <w:sz w:val="28"/>
          <w:szCs w:val="28"/>
        </w:rPr>
        <w:t>к/н 4610160300:07:006:0326) у м.Винники, присвоїти поштову адресу, а</w:t>
      </w:r>
      <w:r w:rsidRPr="005C2FD6">
        <w:rPr>
          <w:sz w:val="28"/>
          <w:szCs w:val="28"/>
        </w:rPr>
        <w:t xml:space="preserve"> саме: </w:t>
      </w:r>
      <w:r w:rsidRPr="005C2FD6">
        <w:rPr>
          <w:sz w:val="28"/>
          <w:szCs w:val="28"/>
        </w:rPr>
        <w:t>вул. Грушевського, 5-є (к/н 4610160300:07:006:0324; к/н 4610160300:07:006:0326) у м.Винники».</w:t>
      </w:r>
    </w:p>
    <w:p w14:paraId="6B51B4DB" w14:textId="77777777" w:rsidR="005C2FD6" w:rsidRPr="005C2FD6" w:rsidRDefault="005C2FD6" w:rsidP="005C2FD6">
      <w:pPr>
        <w:pStyle w:val="a8"/>
        <w:ind w:left="1080"/>
        <w:rPr>
          <w:sz w:val="28"/>
          <w:szCs w:val="28"/>
        </w:rPr>
      </w:pPr>
      <w:bookmarkStart w:id="1" w:name="_GoBack"/>
      <w:bookmarkEnd w:id="1"/>
    </w:p>
    <w:p w14:paraId="556C7C72" w14:textId="77777777" w:rsidR="005C2FD6" w:rsidRPr="005C2FD6" w:rsidRDefault="005C2FD6" w:rsidP="005C2FD6">
      <w:pPr>
        <w:rPr>
          <w:sz w:val="28"/>
          <w:szCs w:val="28"/>
        </w:rPr>
      </w:pPr>
      <w:r w:rsidRPr="005C2FD6">
        <w:rPr>
          <w:sz w:val="28"/>
          <w:szCs w:val="28"/>
        </w:rPr>
        <w:lastRenderedPageBreak/>
        <w:t>2.</w:t>
      </w:r>
      <w:r w:rsidRPr="005C2FD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EF0B5D" w14:textId="77777777" w:rsidR="005C2FD6" w:rsidRPr="005C2FD6" w:rsidRDefault="005C2FD6" w:rsidP="005C2FD6">
      <w:pPr>
        <w:rPr>
          <w:sz w:val="28"/>
          <w:szCs w:val="28"/>
        </w:rPr>
      </w:pPr>
    </w:p>
    <w:p w14:paraId="1693C27C" w14:textId="77777777" w:rsidR="005C2FD6" w:rsidRPr="005C2FD6" w:rsidRDefault="005C2FD6" w:rsidP="005C2FD6">
      <w:pPr>
        <w:rPr>
          <w:sz w:val="28"/>
          <w:szCs w:val="28"/>
        </w:rPr>
      </w:pPr>
    </w:p>
    <w:p w14:paraId="3D98BE67" w14:textId="77777777" w:rsidR="005C2FD6" w:rsidRPr="005C2FD6" w:rsidRDefault="005C2FD6" w:rsidP="005C2FD6">
      <w:pPr>
        <w:rPr>
          <w:sz w:val="28"/>
          <w:szCs w:val="28"/>
        </w:rPr>
      </w:pPr>
    </w:p>
    <w:p w14:paraId="27CD4777" w14:textId="77777777" w:rsidR="005C2FD6" w:rsidRPr="005C2FD6" w:rsidRDefault="005C2FD6" w:rsidP="005C2FD6">
      <w:pPr>
        <w:rPr>
          <w:sz w:val="28"/>
          <w:szCs w:val="28"/>
        </w:rPr>
      </w:pPr>
      <w:r w:rsidRPr="005C2FD6">
        <w:rPr>
          <w:sz w:val="28"/>
          <w:szCs w:val="28"/>
        </w:rPr>
        <w:t>В.о. міського голови</w:t>
      </w:r>
      <w:r w:rsidRPr="005C2FD6">
        <w:rPr>
          <w:sz w:val="28"/>
          <w:szCs w:val="28"/>
        </w:rPr>
        <w:tab/>
      </w:r>
      <w:r w:rsidRPr="005C2FD6">
        <w:rPr>
          <w:sz w:val="28"/>
          <w:szCs w:val="28"/>
        </w:rPr>
        <w:tab/>
      </w:r>
      <w:r w:rsidRPr="005C2FD6">
        <w:rPr>
          <w:sz w:val="28"/>
          <w:szCs w:val="28"/>
        </w:rPr>
        <w:tab/>
      </w:r>
      <w:r w:rsidRPr="005C2FD6">
        <w:rPr>
          <w:sz w:val="28"/>
          <w:szCs w:val="28"/>
        </w:rPr>
        <w:tab/>
      </w:r>
      <w:r w:rsidRPr="005C2FD6">
        <w:rPr>
          <w:sz w:val="28"/>
          <w:szCs w:val="28"/>
        </w:rPr>
        <w:tab/>
      </w:r>
      <w:r w:rsidRPr="005C2FD6">
        <w:rPr>
          <w:sz w:val="28"/>
          <w:szCs w:val="28"/>
        </w:rPr>
        <w:tab/>
        <w:t xml:space="preserve">                    Б.Р.Шустер</w:t>
      </w:r>
      <w:r w:rsidRPr="005C2FD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DB25E" w14:textId="77777777" w:rsidR="0072543C" w:rsidRDefault="0072543C">
      <w:r>
        <w:separator/>
      </w:r>
    </w:p>
  </w:endnote>
  <w:endnote w:type="continuationSeparator" w:id="0">
    <w:p w14:paraId="7D0CF454" w14:textId="77777777" w:rsidR="0072543C" w:rsidRDefault="0072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53178" w14:textId="77777777" w:rsidR="0072543C" w:rsidRDefault="0072543C">
      <w:r>
        <w:separator/>
      </w:r>
    </w:p>
  </w:footnote>
  <w:footnote w:type="continuationSeparator" w:id="0">
    <w:p w14:paraId="1E1E80C0" w14:textId="77777777" w:rsidR="0072543C" w:rsidRDefault="00725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D1047F3"/>
    <w:multiLevelType w:val="hybridMultilevel"/>
    <w:tmpl w:val="A25C4030"/>
    <w:lvl w:ilvl="0" w:tplc="25627F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FD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543C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6E52F-9B62-46E9-B225-CCF5DCFCF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2024-05-23T08:56:00Z</dcterms:modified>
</cp:coreProperties>
</file>