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"Будівництво каналізаційного   трубопроводу по вул. Шевченка від №29 до  вул. Довганика  у м. Винники."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2270D1" w14:textId="77777777" w:rsidR="002C3DC9" w:rsidRPr="002C3DC9" w:rsidRDefault="002C3DC9" w:rsidP="002C3DC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C3DC9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044EDB3F" w14:textId="77777777" w:rsidR="002C3DC9" w:rsidRPr="002C3DC9" w:rsidRDefault="002C3DC9" w:rsidP="002C3DC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C3DC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03DA0C7" w14:textId="77777777" w:rsidR="002C3DC9" w:rsidRPr="002C3DC9" w:rsidRDefault="002C3DC9" w:rsidP="002C3DC9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2C3DC9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2C3DC9">
        <w:rPr>
          <w:sz w:val="28"/>
          <w:szCs w:val="28"/>
          <w:lang w:eastAsia="ar-SA"/>
        </w:rPr>
        <w:t xml:space="preserve">«Будівництво каналізаційного </w:t>
      </w:r>
    </w:p>
    <w:p w14:paraId="374DE888" w14:textId="0B7C32C2" w:rsidR="002C3DC9" w:rsidRPr="002C3DC9" w:rsidRDefault="002C3DC9" w:rsidP="002C3DC9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2C3DC9">
        <w:rPr>
          <w:sz w:val="28"/>
          <w:szCs w:val="28"/>
          <w:lang w:eastAsia="ar-SA"/>
        </w:rPr>
        <w:t>труб</w:t>
      </w:r>
      <w:r>
        <w:rPr>
          <w:sz w:val="28"/>
          <w:szCs w:val="28"/>
          <w:lang w:eastAsia="ar-SA"/>
        </w:rPr>
        <w:t>опроводу по вул. Шевченка від №2</w:t>
      </w:r>
      <w:r w:rsidRPr="002C3DC9">
        <w:rPr>
          <w:sz w:val="28"/>
          <w:szCs w:val="28"/>
          <w:lang w:eastAsia="ar-SA"/>
        </w:rPr>
        <w:t xml:space="preserve">9 до вул. Довганика  у м. Винники.» </w:t>
      </w:r>
    </w:p>
    <w:p w14:paraId="42DE7502" w14:textId="77777777" w:rsidR="002C3DC9" w:rsidRPr="002C3DC9" w:rsidRDefault="002C3DC9" w:rsidP="002C3DC9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6B3BB221" w14:textId="77777777" w:rsidR="002C3DC9" w:rsidRPr="002C3DC9" w:rsidRDefault="002C3DC9" w:rsidP="002C3DC9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2C3DC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C2D851C" w14:textId="77777777" w:rsidR="002C3DC9" w:rsidRPr="002C3DC9" w:rsidRDefault="002C3DC9" w:rsidP="002C3DC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9587D62" w14:textId="77777777" w:rsidR="002C3DC9" w:rsidRPr="002C3DC9" w:rsidRDefault="002C3DC9" w:rsidP="002C3DC9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42CED5F8" w14:textId="3980716E" w:rsidR="002C3DC9" w:rsidRPr="002C3DC9" w:rsidRDefault="002C3DC9" w:rsidP="002C3DC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C3DC9">
        <w:rPr>
          <w:rFonts w:eastAsia="Calibri"/>
          <w:sz w:val="28"/>
          <w:szCs w:val="28"/>
          <w:lang w:eastAsia="en-US"/>
        </w:rPr>
        <w:t xml:space="preserve">     Міський голова  </w:t>
      </w:r>
      <w:bookmarkStart w:id="1" w:name="_GoBack"/>
      <w:bookmarkEnd w:id="1"/>
      <w:r w:rsidRPr="002C3DC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F82D45" w14:textId="77777777" w:rsidR="007A29F8" w:rsidRDefault="007A29F8">
      <w:r>
        <w:separator/>
      </w:r>
    </w:p>
  </w:endnote>
  <w:endnote w:type="continuationSeparator" w:id="0">
    <w:p w14:paraId="33445AD7" w14:textId="77777777" w:rsidR="007A29F8" w:rsidRDefault="007A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34B72" w14:textId="77777777" w:rsidR="007A29F8" w:rsidRDefault="007A29F8">
      <w:r>
        <w:separator/>
      </w:r>
    </w:p>
  </w:footnote>
  <w:footnote w:type="continuationSeparator" w:id="0">
    <w:p w14:paraId="2321982B" w14:textId="77777777" w:rsidR="007A29F8" w:rsidRDefault="007A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3DC9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29F8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6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EA5EF-0568-413C-BDA1-6A319CB54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2024-05-23T07:19:00Z</dcterms:modified>
</cp:coreProperties>
</file>