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16.08.2019р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349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на  "Капітальний ремонт системи опалення і гарячого   водопостачання по вул. Кільцева, 9 в м. Винники".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E089A0B" w14:textId="77777777" w:rsidR="00C0665E" w:rsidRPr="00C0665E" w:rsidRDefault="00C0665E" w:rsidP="00C0665E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C0665E">
        <w:rPr>
          <w:rFonts w:eastAsia="Calibri"/>
          <w:sz w:val="28"/>
          <w:szCs w:val="28"/>
          <w:lang w:eastAsia="en-US"/>
        </w:rPr>
        <w:t xml:space="preserve">      Керуючись Законом України «Про місцеве самоврядування в Україні» на виконання рішення Винниківської міської ради від 06.12.2018 року №1612 « Про  міський бюджет м. Винники на 2019 рік» із змінами та доповненнями,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 ( зі змінами), виконавчий комітет Винниківської міської ради:</w:t>
      </w:r>
    </w:p>
    <w:p w14:paraId="0B0A6F24" w14:textId="77777777" w:rsidR="00C0665E" w:rsidRPr="00C0665E" w:rsidRDefault="00C0665E" w:rsidP="00C0665E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C0665E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2A567512" w14:textId="77777777" w:rsidR="00C0665E" w:rsidRPr="00C0665E" w:rsidRDefault="00C0665E" w:rsidP="00C0665E">
      <w:pPr>
        <w:suppressAutoHyphens/>
        <w:ind w:right="-15"/>
        <w:jc w:val="both"/>
        <w:rPr>
          <w:sz w:val="28"/>
          <w:szCs w:val="28"/>
          <w:lang w:eastAsia="ar-SA"/>
        </w:rPr>
      </w:pPr>
      <w:r w:rsidRPr="00C0665E">
        <w:rPr>
          <w:rFonts w:eastAsia="Calibri"/>
          <w:sz w:val="28"/>
          <w:szCs w:val="28"/>
          <w:lang w:eastAsia="en-US"/>
        </w:rPr>
        <w:t xml:space="preserve">1.Затвердити кошторисну документацію  на </w:t>
      </w:r>
      <w:r w:rsidRPr="00C0665E">
        <w:rPr>
          <w:sz w:val="28"/>
          <w:szCs w:val="28"/>
          <w:lang w:eastAsia="ar-SA"/>
        </w:rPr>
        <w:t xml:space="preserve"> «Капітальний ремонт системи опалення і гарячого водопостачання по вул. Кільцева, 9 в м. Винники».</w:t>
      </w:r>
    </w:p>
    <w:p w14:paraId="51D607D5" w14:textId="77777777" w:rsidR="00C0665E" w:rsidRPr="00C0665E" w:rsidRDefault="00C0665E" w:rsidP="00C0665E">
      <w:pPr>
        <w:suppressAutoHyphens/>
        <w:ind w:right="-15"/>
        <w:jc w:val="both"/>
        <w:rPr>
          <w:sz w:val="28"/>
          <w:szCs w:val="28"/>
          <w:lang w:eastAsia="ar-SA"/>
        </w:rPr>
      </w:pPr>
      <w:r w:rsidRPr="00C0665E">
        <w:rPr>
          <w:sz w:val="28"/>
          <w:szCs w:val="28"/>
          <w:lang w:eastAsia="ar-SA"/>
        </w:rPr>
        <w:t xml:space="preserve"> </w:t>
      </w:r>
    </w:p>
    <w:p w14:paraId="1AF75D7C" w14:textId="77777777" w:rsidR="00C0665E" w:rsidRPr="00C0665E" w:rsidRDefault="00C0665E" w:rsidP="00C0665E">
      <w:pPr>
        <w:suppressAutoHyphens/>
        <w:ind w:right="-15"/>
        <w:jc w:val="both"/>
        <w:rPr>
          <w:sz w:val="28"/>
          <w:szCs w:val="28"/>
          <w:lang w:eastAsia="ar-SA"/>
        </w:rPr>
      </w:pPr>
      <w:r w:rsidRPr="00C0665E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1ECA0F21" w14:textId="77777777" w:rsidR="00C0665E" w:rsidRPr="00C0665E" w:rsidRDefault="00C0665E" w:rsidP="00C0665E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48B3177D" w14:textId="77777777" w:rsidR="00C0665E" w:rsidRPr="00C0665E" w:rsidRDefault="00C0665E" w:rsidP="00C0665E">
      <w:pPr>
        <w:suppressAutoHyphens/>
        <w:spacing w:line="276" w:lineRule="auto"/>
        <w:rPr>
          <w:rFonts w:eastAsia="Calibri"/>
          <w:sz w:val="28"/>
          <w:szCs w:val="28"/>
          <w:lang w:eastAsia="en-US"/>
        </w:rPr>
      </w:pPr>
    </w:p>
    <w:p w14:paraId="19990096" w14:textId="332FCC76" w:rsidR="00C0665E" w:rsidRPr="00C0665E" w:rsidRDefault="00C0665E" w:rsidP="00C0665E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C0665E">
        <w:rPr>
          <w:rFonts w:eastAsia="Calibri"/>
          <w:sz w:val="28"/>
          <w:szCs w:val="28"/>
          <w:lang w:eastAsia="en-US"/>
        </w:rPr>
        <w:t xml:space="preserve">Міський голова   </w:t>
      </w:r>
      <w:bookmarkStart w:id="1" w:name="_GoBack"/>
      <w:bookmarkEnd w:id="1"/>
      <w:r w:rsidRPr="00C0665E">
        <w:rPr>
          <w:rFonts w:eastAsia="Calibri"/>
          <w:sz w:val="28"/>
          <w:szCs w:val="28"/>
          <w:lang w:eastAsia="en-US"/>
        </w:rPr>
        <w:t xml:space="preserve">  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86D480" w14:textId="77777777" w:rsidR="00FA2C64" w:rsidRDefault="00FA2C64">
      <w:r>
        <w:separator/>
      </w:r>
    </w:p>
  </w:endnote>
  <w:endnote w:type="continuationSeparator" w:id="0">
    <w:p w14:paraId="5A9AA859" w14:textId="77777777" w:rsidR="00FA2C64" w:rsidRDefault="00FA2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80EC79" w14:textId="77777777" w:rsidR="00FA2C64" w:rsidRDefault="00FA2C64">
      <w:r>
        <w:separator/>
      </w:r>
    </w:p>
  </w:footnote>
  <w:footnote w:type="continuationSeparator" w:id="0">
    <w:p w14:paraId="61EE1AC9" w14:textId="77777777" w:rsidR="00FA2C64" w:rsidRDefault="00FA2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0665E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A2C64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468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AA5775-B2B4-4011-97A1-FA95ABD71D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915</Words>
  <Characters>523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2024-05-23T07:22:00Z</dcterms:modified>
</cp:coreProperties>
</file>