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вул. Лісна, 6 (к/н 4610160300:03:002:0129)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DB595D" w14:textId="77777777" w:rsidR="00F5528D" w:rsidRPr="00F5528D" w:rsidRDefault="00F5528D" w:rsidP="00F5528D">
      <w:pPr>
        <w:ind w:firstLine="708"/>
        <w:jc w:val="both"/>
        <w:rPr>
          <w:sz w:val="28"/>
          <w:szCs w:val="28"/>
        </w:rPr>
      </w:pPr>
      <w:r w:rsidRPr="00F5528D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Сопківу С.Д.,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15.04.2019р. №ЛВ </w:t>
      </w:r>
      <w:r w:rsidRPr="00F5528D">
        <w:rPr>
          <w:iCs/>
          <w:sz w:val="28"/>
          <w:szCs w:val="28"/>
        </w:rPr>
        <w:t>181191050766</w:t>
      </w:r>
      <w:r w:rsidRPr="00F5528D">
        <w:rPr>
          <w:sz w:val="28"/>
          <w:szCs w:val="28"/>
        </w:rPr>
        <w:t>, виконавчий комітет Винниківської міської ради -</w:t>
      </w:r>
    </w:p>
    <w:p w14:paraId="490010D6" w14:textId="77777777" w:rsidR="00F5528D" w:rsidRPr="00F5528D" w:rsidRDefault="00F5528D" w:rsidP="00F5528D">
      <w:pPr>
        <w:jc w:val="center"/>
        <w:rPr>
          <w:b/>
          <w:sz w:val="28"/>
          <w:szCs w:val="28"/>
        </w:rPr>
      </w:pPr>
    </w:p>
    <w:p w14:paraId="2292C998" w14:textId="77777777" w:rsidR="00F5528D" w:rsidRPr="00F5528D" w:rsidRDefault="00F5528D" w:rsidP="00F5528D">
      <w:pPr>
        <w:jc w:val="center"/>
        <w:rPr>
          <w:b/>
          <w:sz w:val="28"/>
          <w:szCs w:val="28"/>
        </w:rPr>
      </w:pPr>
      <w:r w:rsidRPr="00F5528D">
        <w:rPr>
          <w:b/>
          <w:sz w:val="28"/>
          <w:szCs w:val="28"/>
        </w:rPr>
        <w:t>В И Р І Ш И В :</w:t>
      </w:r>
    </w:p>
    <w:p w14:paraId="744C9C9D" w14:textId="77777777" w:rsidR="00F5528D" w:rsidRPr="00F5528D" w:rsidRDefault="00F5528D" w:rsidP="00F5528D">
      <w:pPr>
        <w:jc w:val="center"/>
        <w:rPr>
          <w:b/>
          <w:sz w:val="28"/>
          <w:szCs w:val="28"/>
        </w:rPr>
      </w:pPr>
    </w:p>
    <w:p w14:paraId="3A212F6B" w14:textId="77777777" w:rsidR="00F5528D" w:rsidRPr="00F5528D" w:rsidRDefault="00F5528D" w:rsidP="00F5528D">
      <w:pPr>
        <w:jc w:val="both"/>
        <w:rPr>
          <w:sz w:val="28"/>
          <w:szCs w:val="28"/>
        </w:rPr>
      </w:pPr>
      <w:r w:rsidRPr="00F5528D">
        <w:rPr>
          <w:sz w:val="28"/>
          <w:szCs w:val="28"/>
        </w:rPr>
        <w:t>1.</w:t>
      </w:r>
      <w:r w:rsidRPr="00F5528D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</w:t>
      </w:r>
      <w:r w:rsidRPr="00F5528D">
        <w:rPr>
          <w:b/>
          <w:sz w:val="28"/>
          <w:szCs w:val="28"/>
        </w:rPr>
        <w:t xml:space="preserve"> </w:t>
      </w:r>
      <w:r w:rsidRPr="00F5528D">
        <w:rPr>
          <w:sz w:val="28"/>
          <w:szCs w:val="28"/>
        </w:rPr>
        <w:t>Лісна, 6 (к/н 4610160300:03:002:0129) у м.Винники, присвоїти поштову адресу, а саме: вул. Лісна, 6-в (к/н 4610160300:03:002:0129) у м.Винники.</w:t>
      </w:r>
    </w:p>
    <w:p w14:paraId="2624E36E" w14:textId="77777777" w:rsidR="00F5528D" w:rsidRPr="00F5528D" w:rsidRDefault="00F5528D" w:rsidP="00F5528D">
      <w:pPr>
        <w:jc w:val="both"/>
        <w:rPr>
          <w:sz w:val="28"/>
          <w:szCs w:val="28"/>
        </w:rPr>
      </w:pPr>
      <w:r w:rsidRPr="00F5528D">
        <w:rPr>
          <w:sz w:val="28"/>
          <w:szCs w:val="28"/>
        </w:rPr>
        <w:t xml:space="preserve">Будинок складається з 3-ох житлових кімнат. Загальна площа будинку становить – 299,8 кв.м., житлова площа будинку становить – 144,3 кв.м. </w:t>
      </w:r>
    </w:p>
    <w:p w14:paraId="7035B858" w14:textId="77777777" w:rsidR="00F5528D" w:rsidRPr="00F5528D" w:rsidRDefault="00F5528D" w:rsidP="00F5528D">
      <w:pPr>
        <w:jc w:val="both"/>
        <w:rPr>
          <w:sz w:val="28"/>
          <w:szCs w:val="28"/>
        </w:rPr>
      </w:pPr>
      <w:r w:rsidRPr="00F5528D">
        <w:rPr>
          <w:sz w:val="28"/>
          <w:szCs w:val="28"/>
        </w:rPr>
        <w:lastRenderedPageBreak/>
        <w:t>2.</w:t>
      </w:r>
      <w:r w:rsidRPr="00F5528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EDE973" w14:textId="77777777" w:rsidR="00F5528D" w:rsidRPr="00F5528D" w:rsidRDefault="00F5528D" w:rsidP="00F5528D">
      <w:pPr>
        <w:jc w:val="both"/>
        <w:rPr>
          <w:b/>
          <w:i/>
          <w:sz w:val="28"/>
          <w:szCs w:val="28"/>
        </w:rPr>
      </w:pPr>
    </w:p>
    <w:p w14:paraId="5D21C6C1" w14:textId="77777777" w:rsidR="00F5528D" w:rsidRPr="00F5528D" w:rsidRDefault="00F5528D" w:rsidP="00F5528D">
      <w:pPr>
        <w:jc w:val="both"/>
        <w:rPr>
          <w:b/>
          <w:i/>
          <w:sz w:val="28"/>
          <w:szCs w:val="28"/>
        </w:rPr>
      </w:pPr>
    </w:p>
    <w:p w14:paraId="5026119C" w14:textId="6845A090" w:rsidR="00F5528D" w:rsidRPr="00F5528D" w:rsidRDefault="00F5528D" w:rsidP="00F5528D">
      <w:pPr>
        <w:jc w:val="both"/>
        <w:rPr>
          <w:sz w:val="28"/>
          <w:szCs w:val="28"/>
          <w:lang w:val="ru-RU"/>
        </w:rPr>
      </w:pPr>
      <w:r w:rsidRPr="00F5528D">
        <w:rPr>
          <w:b/>
          <w:sz w:val="28"/>
          <w:szCs w:val="28"/>
        </w:rPr>
        <w:t>Міський голова</w:t>
      </w:r>
      <w:bookmarkStart w:id="1" w:name="_GoBack"/>
      <w:bookmarkEnd w:id="1"/>
      <w:r w:rsidRPr="00F5528D">
        <w:rPr>
          <w:b/>
          <w:bCs/>
          <w:sz w:val="28"/>
          <w:szCs w:val="28"/>
        </w:rPr>
        <w:t xml:space="preserve">                                                           </w:t>
      </w:r>
      <w:r w:rsidRPr="00F5528D">
        <w:rPr>
          <w:b/>
          <w:bCs/>
          <w:sz w:val="28"/>
          <w:szCs w:val="28"/>
        </w:rPr>
        <w:tab/>
        <w:t xml:space="preserve">     </w:t>
      </w:r>
      <w:r w:rsidRPr="00F5528D">
        <w:rPr>
          <w:b/>
          <w:bCs/>
          <w:sz w:val="28"/>
          <w:szCs w:val="28"/>
          <w:lang w:val="ru-RU"/>
        </w:rPr>
        <w:tab/>
      </w:r>
      <w:r w:rsidRPr="00F5528D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4248F" w14:textId="77777777" w:rsidR="00CA7216" w:rsidRDefault="00CA7216">
      <w:r>
        <w:separator/>
      </w:r>
    </w:p>
  </w:endnote>
  <w:endnote w:type="continuationSeparator" w:id="0">
    <w:p w14:paraId="6A2239A7" w14:textId="77777777" w:rsidR="00CA7216" w:rsidRDefault="00CA7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0373C" w14:textId="77777777" w:rsidR="00CA7216" w:rsidRDefault="00CA7216">
      <w:r>
        <w:separator/>
      </w:r>
    </w:p>
  </w:footnote>
  <w:footnote w:type="continuationSeparator" w:id="0">
    <w:p w14:paraId="43D73105" w14:textId="77777777" w:rsidR="00CA7216" w:rsidRDefault="00CA7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7216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528D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14997-148A-4EE8-A2E9-5AF524D7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1361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2024-05-23T07:28:00Z</dcterms:modified>
</cp:coreProperties>
</file>