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B37313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дванадцятиквартирному  житловому будинку здійсненому на земельній ділянці по вул. Лисика (к/н 4610160300:04:003:0034)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BD37D0" w14:textId="77777777" w:rsidR="00C53D4D" w:rsidRPr="00C53D4D" w:rsidRDefault="00C53D4D" w:rsidP="00C53D4D">
      <w:pPr>
        <w:ind w:firstLine="708"/>
        <w:jc w:val="both"/>
        <w:rPr>
          <w:sz w:val="28"/>
          <w:szCs w:val="28"/>
        </w:rPr>
      </w:pPr>
      <w:r w:rsidRPr="00C53D4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C53D4D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53D4D">
        <w:rPr>
          <w:sz w:val="28"/>
          <w:szCs w:val="28"/>
        </w:rPr>
        <w:t>», розглянувши заяву гр. Глуховського І.Ю., беручи до уваги Повідомлення про початок виконання будівельних робіт щодо об’єктів, що за класом наслідків (відповідальності) належать до об’єктів з незначними наслідками (СС1), зареєстровану в Департаменті ДАБІ у Львівській обл. від 11.07.2018р. №ЛВ 061181921834, виконавчий комітет Винниківської міської ради -</w:t>
      </w:r>
    </w:p>
    <w:p w14:paraId="4412DF49" w14:textId="77777777" w:rsidR="00C53D4D" w:rsidRPr="00C53D4D" w:rsidRDefault="00C53D4D" w:rsidP="00C53D4D">
      <w:pPr>
        <w:jc w:val="center"/>
        <w:rPr>
          <w:b/>
          <w:sz w:val="28"/>
          <w:szCs w:val="28"/>
        </w:rPr>
      </w:pPr>
    </w:p>
    <w:p w14:paraId="230CBA41" w14:textId="77777777" w:rsidR="00C53D4D" w:rsidRPr="00C53D4D" w:rsidRDefault="00C53D4D" w:rsidP="00C53D4D">
      <w:pPr>
        <w:jc w:val="center"/>
        <w:rPr>
          <w:b/>
          <w:sz w:val="28"/>
          <w:szCs w:val="28"/>
        </w:rPr>
      </w:pPr>
      <w:r w:rsidRPr="00C53D4D">
        <w:rPr>
          <w:b/>
          <w:sz w:val="28"/>
          <w:szCs w:val="28"/>
        </w:rPr>
        <w:t>В И Р І Ш И В :</w:t>
      </w:r>
    </w:p>
    <w:p w14:paraId="3A521513" w14:textId="77777777" w:rsidR="00C53D4D" w:rsidRPr="00C53D4D" w:rsidRDefault="00C53D4D" w:rsidP="00C53D4D">
      <w:pPr>
        <w:jc w:val="center"/>
        <w:rPr>
          <w:b/>
          <w:sz w:val="28"/>
          <w:szCs w:val="28"/>
        </w:rPr>
      </w:pPr>
    </w:p>
    <w:p w14:paraId="79FF3BFC" w14:textId="734F31D3" w:rsidR="00C53D4D" w:rsidRPr="00C53D4D" w:rsidRDefault="00C53D4D" w:rsidP="00C53D4D">
      <w:pPr>
        <w:jc w:val="both"/>
        <w:rPr>
          <w:sz w:val="28"/>
          <w:szCs w:val="28"/>
        </w:rPr>
      </w:pPr>
      <w:r w:rsidRPr="00C53D4D">
        <w:rPr>
          <w:sz w:val="28"/>
          <w:szCs w:val="28"/>
        </w:rPr>
        <w:t>1.</w:t>
      </w:r>
      <w:r w:rsidRPr="00C53D4D">
        <w:rPr>
          <w:sz w:val="28"/>
          <w:szCs w:val="28"/>
        </w:rPr>
        <w:tab/>
        <w:t>Восьмиквартирному житловому будинку здійсненому на земел</w:t>
      </w:r>
      <w:r>
        <w:rPr>
          <w:sz w:val="28"/>
          <w:szCs w:val="28"/>
        </w:rPr>
        <w:t xml:space="preserve">ьній ділянці по  </w:t>
      </w:r>
      <w:r w:rsidRPr="00C53D4D">
        <w:rPr>
          <w:sz w:val="28"/>
          <w:szCs w:val="28"/>
        </w:rPr>
        <w:t xml:space="preserve"> вул.</w:t>
      </w:r>
      <w:r w:rsidRPr="00C53D4D">
        <w:rPr>
          <w:b/>
          <w:sz w:val="28"/>
          <w:szCs w:val="28"/>
        </w:rPr>
        <w:t xml:space="preserve"> </w:t>
      </w:r>
      <w:r w:rsidRPr="00C53D4D">
        <w:rPr>
          <w:sz w:val="28"/>
          <w:szCs w:val="28"/>
        </w:rPr>
        <w:t>Лисика (к/н 4610160300:04:003:0034) у м.Винники, присвоїти поштову адресу, а саме: вул. Лисика, 3-в (к/н 4610160300:04:003:0034) у м.Винники.</w:t>
      </w:r>
    </w:p>
    <w:p w14:paraId="4FAD3AB1" w14:textId="77777777" w:rsidR="00C53D4D" w:rsidRPr="00C53D4D" w:rsidRDefault="00C53D4D" w:rsidP="00C53D4D">
      <w:pPr>
        <w:jc w:val="both"/>
        <w:rPr>
          <w:sz w:val="28"/>
          <w:szCs w:val="28"/>
        </w:rPr>
      </w:pPr>
      <w:r w:rsidRPr="00C53D4D">
        <w:rPr>
          <w:sz w:val="28"/>
          <w:szCs w:val="28"/>
        </w:rPr>
        <w:lastRenderedPageBreak/>
        <w:t xml:space="preserve">Будинок складається з 12-ти житлових кімнат. Загальна площа будинку становить – 1066,37 кв.м. </w:t>
      </w:r>
    </w:p>
    <w:p w14:paraId="43B173CA" w14:textId="77777777" w:rsidR="00C53D4D" w:rsidRPr="00C53D4D" w:rsidRDefault="00C53D4D" w:rsidP="00C53D4D">
      <w:pPr>
        <w:jc w:val="both"/>
        <w:rPr>
          <w:sz w:val="28"/>
          <w:szCs w:val="28"/>
        </w:rPr>
      </w:pPr>
      <w:r w:rsidRPr="00C53D4D">
        <w:rPr>
          <w:sz w:val="28"/>
          <w:szCs w:val="28"/>
        </w:rPr>
        <w:t>2.</w:t>
      </w:r>
      <w:r w:rsidRPr="00C53D4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B3DDE9" w14:textId="77777777" w:rsidR="00C53D4D" w:rsidRPr="00C53D4D" w:rsidRDefault="00C53D4D" w:rsidP="00C53D4D">
      <w:pPr>
        <w:jc w:val="both"/>
        <w:rPr>
          <w:b/>
          <w:i/>
          <w:sz w:val="28"/>
          <w:szCs w:val="28"/>
        </w:rPr>
      </w:pPr>
    </w:p>
    <w:p w14:paraId="5454D8BC" w14:textId="77777777" w:rsidR="00C53D4D" w:rsidRPr="00C53D4D" w:rsidRDefault="00C53D4D" w:rsidP="00C53D4D">
      <w:pPr>
        <w:jc w:val="both"/>
        <w:rPr>
          <w:b/>
          <w:i/>
          <w:sz w:val="28"/>
          <w:szCs w:val="28"/>
        </w:rPr>
      </w:pPr>
    </w:p>
    <w:p w14:paraId="11717C36" w14:textId="77777777" w:rsidR="00C53D4D" w:rsidRPr="00C53D4D" w:rsidRDefault="00C53D4D" w:rsidP="00C53D4D">
      <w:pPr>
        <w:jc w:val="both"/>
        <w:rPr>
          <w:b/>
          <w:i/>
          <w:sz w:val="28"/>
          <w:szCs w:val="28"/>
        </w:rPr>
      </w:pPr>
    </w:p>
    <w:p w14:paraId="49B6D046" w14:textId="57A1C471" w:rsidR="00C53D4D" w:rsidRPr="00C53D4D" w:rsidRDefault="00C53D4D" w:rsidP="00C53D4D">
      <w:pPr>
        <w:jc w:val="both"/>
        <w:rPr>
          <w:sz w:val="28"/>
          <w:szCs w:val="28"/>
          <w:lang w:val="ru-RU"/>
        </w:rPr>
      </w:pPr>
      <w:r w:rsidRPr="00C53D4D">
        <w:rPr>
          <w:b/>
          <w:sz w:val="28"/>
          <w:szCs w:val="28"/>
        </w:rPr>
        <w:t>Міський голова</w:t>
      </w:r>
      <w:r w:rsidRPr="00C53D4D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C53D4D">
        <w:rPr>
          <w:b/>
          <w:bCs/>
          <w:sz w:val="28"/>
          <w:szCs w:val="28"/>
        </w:rPr>
        <w:t xml:space="preserve">                                                   </w:t>
      </w:r>
      <w:r w:rsidRPr="00C53D4D">
        <w:rPr>
          <w:b/>
          <w:bCs/>
          <w:sz w:val="28"/>
          <w:szCs w:val="28"/>
        </w:rPr>
        <w:tab/>
        <w:t xml:space="preserve">     </w:t>
      </w:r>
      <w:r w:rsidRPr="00C53D4D">
        <w:rPr>
          <w:b/>
          <w:bCs/>
          <w:sz w:val="28"/>
          <w:szCs w:val="28"/>
          <w:lang w:val="ru-RU"/>
        </w:rPr>
        <w:tab/>
      </w:r>
      <w:r w:rsidRPr="00C53D4D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4FFF8" w14:textId="77777777" w:rsidR="0081023F" w:rsidRDefault="0081023F">
      <w:r>
        <w:separator/>
      </w:r>
    </w:p>
  </w:endnote>
  <w:endnote w:type="continuationSeparator" w:id="0">
    <w:p w14:paraId="1952B03D" w14:textId="77777777" w:rsidR="0081023F" w:rsidRDefault="00810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A8AC5" w14:textId="77777777" w:rsidR="0081023F" w:rsidRDefault="0081023F">
      <w:r>
        <w:separator/>
      </w:r>
    </w:p>
  </w:footnote>
  <w:footnote w:type="continuationSeparator" w:id="0">
    <w:p w14:paraId="12CE47DC" w14:textId="77777777" w:rsidR="0081023F" w:rsidRDefault="00810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023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3D4D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5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733E1-74A3-4570-9441-16B3A04A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1419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2024-05-23T07:51:00Z</dcterms:modified>
</cp:coreProperties>
</file>