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82FB0B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</w:t>
            </w:r>
            <w:r w:rsidR="004E3E60">
              <w:rPr>
                <w:b/>
                <w:sz w:val="28"/>
              </w:rPr>
              <w:t xml:space="preserve"> житлового будинку 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на земельній ділянці по вул. Лисика (к/н 4610160300:04:003:0072) у   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DDE4C5" w14:textId="77777777" w:rsidR="004E3E60" w:rsidRPr="004E3E60" w:rsidRDefault="004E3E60" w:rsidP="004E3E6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Леськів Б.М., беручи до уваги Витяг з Державного реєстру речових прав на нерухоме майно про реєстрацію права власності       (і.н.в. 173065647 від 09.07.2019), довідку ОКП «БТІ та ЕО» від 15.08.2019р. №1/9972, виконавчий комітет Винниківської міської ради –</w:t>
      </w:r>
    </w:p>
    <w:p w14:paraId="059E1CA2" w14:textId="77777777" w:rsidR="004E3E60" w:rsidRPr="004E3E60" w:rsidRDefault="004E3E60" w:rsidP="004E3E60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1DBD15C5" w14:textId="77777777" w:rsidR="004E3E60" w:rsidRPr="004E3E60" w:rsidRDefault="004E3E60" w:rsidP="004E3E60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9F8F2C4" w14:textId="77777777" w:rsidR="004E3E60" w:rsidRPr="004E3E60" w:rsidRDefault="004E3E60" w:rsidP="004E3E6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5E863EFD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Леськів Богданні Михайлівні будівельний паспорт забудови земельної ділянки на проектування та будівництво 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Лисика (к/н 4610160300:04:003:0072) у м. Винники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F2B5E6E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Лисика (к/н 4610160300:04:003:0072) у м. Винники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DD278BB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Лисика (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4610160300:04:003:0072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Лисика, 23 (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4610160300:04:003:0072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2E6E5E73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Леськів Б.М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5B2A2450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7ABFF64A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1585DEF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61866C7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112BA8AD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2F2BA28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4DC6B0B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57036F05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E3E60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Леськів Б.М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39C6ED7B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F915948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61AF194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4E3E60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4E3E60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2B28D1C" w14:textId="77777777" w:rsidR="004E3E60" w:rsidRPr="004E3E60" w:rsidRDefault="004E3E60" w:rsidP="004E3E6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6DC5CEA" w14:textId="77777777" w:rsidR="004E3E60" w:rsidRPr="004E3E60" w:rsidRDefault="004E3E60" w:rsidP="004E3E6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EE54CA9" w14:textId="77777777" w:rsidR="004E3E60" w:rsidRPr="004E3E60" w:rsidRDefault="004E3E60" w:rsidP="004E3E6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0DBAA618" w14:textId="77777777" w:rsidR="004E3E60" w:rsidRPr="004E3E60" w:rsidRDefault="004E3E60" w:rsidP="004E3E6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4E3E60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4C82B11F" w14:textId="77777777" w:rsidR="004E3E60" w:rsidRPr="004E3E60" w:rsidRDefault="004E3E60" w:rsidP="004E3E6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1A8FD4" w14:textId="77777777" w:rsidR="000F3EC3" w:rsidRDefault="000F3EC3">
      <w:r>
        <w:separator/>
      </w:r>
    </w:p>
  </w:endnote>
  <w:endnote w:type="continuationSeparator" w:id="0">
    <w:p w14:paraId="76AC4E1A" w14:textId="77777777" w:rsidR="000F3EC3" w:rsidRDefault="000F3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FAB15" w14:textId="77777777" w:rsidR="000F3EC3" w:rsidRDefault="000F3EC3">
      <w:r>
        <w:separator/>
      </w:r>
    </w:p>
  </w:footnote>
  <w:footnote w:type="continuationSeparator" w:id="0">
    <w:p w14:paraId="5F0A5639" w14:textId="77777777" w:rsidR="000F3EC3" w:rsidRDefault="000F3E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3EC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E60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6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76FE6-6BAD-4C08-97FD-DE6AA5E0C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2582</Words>
  <Characters>1473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2024-05-23T08:22:00Z</dcterms:modified>
</cp:coreProperties>
</file>