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на земельній ділянці по вул. Липи, 34 (к/н 4610160300:07:007:0304) у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11E12B" w14:textId="77777777" w:rsidR="00E02741" w:rsidRPr="00E02741" w:rsidRDefault="00E02741" w:rsidP="00E0274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E02741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Романіва В.М., беручи до уваги Витяг з Державного реєстру речових прав на нерухоме майно про реєстрацію права власності       (і.н.в. 172286980 від 02.07.2019), довідку ОКП «БТІ та ЕО» від 29.07.2019р. №1/9090, виконавчий комітет Винниківської міської ради –</w:t>
      </w:r>
    </w:p>
    <w:p w14:paraId="73F7F81F" w14:textId="77777777" w:rsidR="00E02741" w:rsidRPr="00E02741" w:rsidRDefault="00E02741" w:rsidP="00E0274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AF6C4BC" w14:textId="77777777" w:rsidR="00E02741" w:rsidRPr="00E02741" w:rsidRDefault="00E02741" w:rsidP="00E02741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E0274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7E6235C" w14:textId="77777777" w:rsidR="00E02741" w:rsidRPr="00E02741" w:rsidRDefault="00E02741" w:rsidP="00E0274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12E749B4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E0274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E0274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Романіву Володимиру Михайловичу будівельний паспорт забудови земельної ділянки на проектування та будівництво </w:t>
      </w:r>
      <w:r w:rsidRPr="00E0274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E02741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E0274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Липи, 34</w:t>
      </w:r>
      <w:r w:rsidRPr="00E0274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E0274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4610160300:07:007:0304) у м. Винники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E034A98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E0274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E0274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E02741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E0274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Липи, 34</w:t>
      </w:r>
      <w:r w:rsidRPr="00E0274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E0274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4610160300:07:007:0304) у м. Винники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F5178A4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по вул.</w:t>
      </w:r>
      <w:r w:rsidRPr="00E0274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 xml:space="preserve"> 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Липи, ділянка №34 (</w:t>
      </w:r>
      <w:r w:rsidRPr="00E0274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4610160300:07:007:0304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м.Винники, присвоїти поштову адресу, а саме: вул. Липи, 34-а (</w:t>
      </w:r>
      <w:r w:rsidRPr="00E0274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4610160300:07:007:0304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238E1A19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Романіва В.М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1D8C07ED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E0274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018D695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3ECD08B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E0274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E0274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E0274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5F094A19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E0274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26C869D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874ED3C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E0274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0274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58BDD31E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558F8D9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0274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Романіву В.М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414F533B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B38D354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E100FA2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E0274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E0274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934BD0C" w14:textId="77777777" w:rsidR="00E02741" w:rsidRPr="00E02741" w:rsidRDefault="00E02741" w:rsidP="00E0274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74577A8" w14:textId="77777777" w:rsidR="00E02741" w:rsidRPr="00E02741" w:rsidRDefault="00E02741" w:rsidP="00E0274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F0C6370" w14:textId="77777777" w:rsidR="00E02741" w:rsidRPr="00E02741" w:rsidRDefault="00E02741" w:rsidP="00E0274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94F9FD2" w14:textId="77777777" w:rsidR="00E02741" w:rsidRPr="00E02741" w:rsidRDefault="00E02741" w:rsidP="00E02741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E0274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E0274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0274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0274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0274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0274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0274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0274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0274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E0274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5EB316DA" w14:textId="77777777" w:rsidR="00E02741" w:rsidRPr="00E02741" w:rsidRDefault="00E02741" w:rsidP="00E0274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032633" w14:textId="77777777" w:rsidR="0048417C" w:rsidRDefault="0048417C">
      <w:r>
        <w:separator/>
      </w:r>
    </w:p>
  </w:endnote>
  <w:endnote w:type="continuationSeparator" w:id="0">
    <w:p w14:paraId="1F06EC7D" w14:textId="77777777" w:rsidR="0048417C" w:rsidRDefault="00484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EA157" w14:textId="77777777" w:rsidR="0048417C" w:rsidRDefault="0048417C">
      <w:r>
        <w:separator/>
      </w:r>
    </w:p>
  </w:footnote>
  <w:footnote w:type="continuationSeparator" w:id="0">
    <w:p w14:paraId="13059CE0" w14:textId="77777777" w:rsidR="0048417C" w:rsidRDefault="004841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417C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274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C0B3B-D332-46A7-9943-94FD5D47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2606</Words>
  <Characters>1486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2024-05-23T08:54:00Z</dcterms:modified>
</cp:coreProperties>
</file>