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C18DE7" w14:textId="77777777" w:rsidR="00223A80" w:rsidRPr="00223A80" w:rsidRDefault="00223A80" w:rsidP="00223A80">
      <w:pPr>
        <w:ind w:firstLine="720"/>
        <w:rPr>
          <w:sz w:val="28"/>
          <w:szCs w:val="28"/>
        </w:rPr>
      </w:pPr>
      <w:r w:rsidRPr="00223A80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9 від 27.08.2019 року),  виконавчий комітет Винниківської  міської  ради –  </w:t>
      </w:r>
    </w:p>
    <w:p w14:paraId="064F74AF" w14:textId="77777777" w:rsidR="00223A80" w:rsidRDefault="00223A80" w:rsidP="00223A80">
      <w:pPr>
        <w:jc w:val="center"/>
        <w:rPr>
          <w:sz w:val="28"/>
          <w:szCs w:val="28"/>
        </w:rPr>
      </w:pPr>
    </w:p>
    <w:p w14:paraId="7D6DBB9E" w14:textId="7BF52312" w:rsidR="00223A80" w:rsidRPr="00223A80" w:rsidRDefault="00223A80" w:rsidP="00223A80">
      <w:pPr>
        <w:jc w:val="center"/>
        <w:rPr>
          <w:sz w:val="28"/>
          <w:szCs w:val="28"/>
        </w:rPr>
      </w:pPr>
      <w:r w:rsidRPr="00223A80">
        <w:rPr>
          <w:sz w:val="28"/>
          <w:szCs w:val="28"/>
        </w:rPr>
        <w:t>ВИРІШИВ:</w:t>
      </w:r>
    </w:p>
    <w:p w14:paraId="75C3A165" w14:textId="77777777" w:rsidR="00223A80" w:rsidRPr="00223A80" w:rsidRDefault="00223A80" w:rsidP="00223A80">
      <w:pPr>
        <w:rPr>
          <w:sz w:val="28"/>
          <w:szCs w:val="28"/>
        </w:rPr>
      </w:pPr>
    </w:p>
    <w:p w14:paraId="6D13896A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218B8CBD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1.1. Гуді Марії Іванівні, 1945р.н.,на лікування, що проживає у м. Винники, вул. Федюка, 9, на суму – 5000 грн.</w:t>
      </w:r>
    </w:p>
    <w:p w14:paraId="01A2F16D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1.2. Бабіцькій Ірині Олександрівні, 1975 р. н.,  на лікування, що проживає у м. Винники, вул. І. Франка, 94 кв.2, на суму – 5000 грн.</w:t>
      </w:r>
    </w:p>
    <w:p w14:paraId="63149001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1.3. Гацу Роману Михайловичу, 1954 р. н., інваліду 2-ї групи на лікування, що проживає у м. Винники, вул. Кільцева, 11 кв.51, на суму – 2000 грн.</w:t>
      </w:r>
    </w:p>
    <w:p w14:paraId="26E5530D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1.4. Коваленку Анатолію Григоровичу, 1948 р. н., на лікування ( оперативне втручання),  що проживає у м. Винники, вул. Просвіти, 5,  на суму – 3000 грн.</w:t>
      </w:r>
    </w:p>
    <w:p w14:paraId="46AFF31D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1.5. Спренцісс Оксані Єгорівні, 1977 р. н., багатодітна сім’я, що проживає у м. Винники, вул. Забава, 52,  на суму – 2000 грн.</w:t>
      </w:r>
    </w:p>
    <w:p w14:paraId="670E6DC2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lastRenderedPageBreak/>
        <w:t>1.6. Зимовіній Любові Романівні, 1956 р. н., на лікування дочки-інваліда з дитинства,  що проживає у м. Винники, вул.Шевченка,3 кв.8, на суму – 2000 грн.</w:t>
      </w:r>
    </w:p>
    <w:p w14:paraId="2F959D98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1.7. Боруху Володимиру-Івану Іллічу, 1936 р. н., на лікування (учасник УПА), що проживає у м. Винники, вул. Котляревського, 15, на суму –  2000 грн.</w:t>
      </w:r>
    </w:p>
    <w:p w14:paraId="19CB9C33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1.8. Лисенко Ірині Володимирівні, 1977 р. н.,  інваліду 1- ї групи на лікування , що проживає у м. Винники, вул. Руська, 4, на суму –  2000 грн.</w:t>
      </w:r>
    </w:p>
    <w:p w14:paraId="33340B0C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1.9. Кріль Людвині Михайлівні, 1932 р. н., інваліду 1-ї групи на лікування, що проживає у м. Винники, вул. Галицька, 60 кв.8, на суму – 3000 грн.</w:t>
      </w:r>
    </w:p>
    <w:p w14:paraId="6E989FE0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1.10. Поляковій Юлії Йосифівні,1944 р.н., пенсіонеру на лікування, що проживає у м. Винники, вул. Кільцева, 5 кв.45, на суму –  5000 грн.</w:t>
      </w:r>
    </w:p>
    <w:p w14:paraId="703A5061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1.11. Гнатіву Олегу Володимировичу, 1988 р. н., на лікування (учасник бойових дій АТО), що проживає у м. Винники, вул. Винна Гора, 7 кв.71, на суму – 3000 грн.</w:t>
      </w:r>
    </w:p>
    <w:p w14:paraId="082A8AC2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1.12. Наритник Ванді Пилипівні, 1942 р.н., інваліду 2-ї групи на лікування, що проживає у м. Винники, вул. Кармелюка,5а,  на суму – 3000 грн.</w:t>
      </w:r>
    </w:p>
    <w:p w14:paraId="6319EF25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1.13. Гинді Степану Івановичу, 1935 р. н., пенсіонеру на лікування, що проживає у м. Винники, вул. Козацька, 4,  на суму – 3000 грн.</w:t>
      </w:r>
    </w:p>
    <w:p w14:paraId="74F840E5" w14:textId="77777777" w:rsidR="00223A80" w:rsidRPr="00223A80" w:rsidRDefault="00223A80" w:rsidP="00223A80">
      <w:pPr>
        <w:rPr>
          <w:sz w:val="28"/>
          <w:szCs w:val="28"/>
        </w:rPr>
      </w:pPr>
    </w:p>
    <w:p w14:paraId="72DE84F4" w14:textId="77777777" w:rsidR="00223A80" w:rsidRPr="00223A80" w:rsidRDefault="00223A80" w:rsidP="00223A80">
      <w:pPr>
        <w:rPr>
          <w:sz w:val="28"/>
          <w:szCs w:val="28"/>
        </w:rPr>
      </w:pPr>
    </w:p>
    <w:p w14:paraId="5D9F76E8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2. Надати одноразову грошову допомогу  на поховання громадянам м. Винники а саме:</w:t>
      </w:r>
    </w:p>
    <w:p w14:paraId="49A17C45" w14:textId="77777777" w:rsidR="00223A80" w:rsidRPr="00223A80" w:rsidRDefault="00223A80" w:rsidP="00223A80">
      <w:pPr>
        <w:rPr>
          <w:sz w:val="28"/>
          <w:szCs w:val="28"/>
        </w:rPr>
      </w:pPr>
    </w:p>
    <w:p w14:paraId="532942AD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2.1   Конечній Лесі Дмитрівні,  на поховання чоловіка, Конечного Степана Григоровича, 1962 р.н., що проживав і був зареєстрований у м. Винники, вул.  Сагайдачного, 19, на суму – 3500 грн.</w:t>
      </w:r>
    </w:p>
    <w:p w14:paraId="70EFB7FE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2.2.  Обаранець Романні Мечиславівні,  на поховання брата ,що проживав у м. Винники , вул. Ломоносова , 55. на суму – 3500 грн.</w:t>
      </w:r>
    </w:p>
    <w:p w14:paraId="3EBCCBE5" w14:textId="4E0BDFCF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 xml:space="preserve">      </w:t>
      </w:r>
      <w:bookmarkStart w:id="1" w:name="_GoBack"/>
      <w:bookmarkEnd w:id="1"/>
    </w:p>
    <w:p w14:paraId="6BE6E741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>3.Відділу фінансів  та економіки провести виплату матеріальної допомоги у вересні 2019 року.</w:t>
      </w:r>
    </w:p>
    <w:p w14:paraId="1442AB5E" w14:textId="77777777" w:rsidR="00223A80" w:rsidRPr="00223A80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5CB4E746" w14:textId="77777777" w:rsidR="00223A80" w:rsidRPr="00223A80" w:rsidRDefault="00223A80" w:rsidP="00223A80">
      <w:pPr>
        <w:rPr>
          <w:sz w:val="28"/>
          <w:szCs w:val="28"/>
        </w:rPr>
      </w:pPr>
    </w:p>
    <w:p w14:paraId="23195620" w14:textId="77777777" w:rsidR="00223A80" w:rsidRPr="00223A80" w:rsidRDefault="00223A80" w:rsidP="00223A80">
      <w:pPr>
        <w:rPr>
          <w:sz w:val="28"/>
          <w:szCs w:val="28"/>
        </w:rPr>
      </w:pPr>
    </w:p>
    <w:p w14:paraId="01C471E0" w14:textId="468E5C4F" w:rsidR="00213958" w:rsidRPr="006F2805" w:rsidRDefault="00223A80" w:rsidP="00223A80">
      <w:pPr>
        <w:rPr>
          <w:sz w:val="28"/>
          <w:szCs w:val="28"/>
        </w:rPr>
      </w:pPr>
      <w:r w:rsidRPr="00223A80">
        <w:rPr>
          <w:sz w:val="28"/>
          <w:szCs w:val="28"/>
        </w:rPr>
        <w:t xml:space="preserve">    Міський</w:t>
      </w:r>
      <w:r>
        <w:rPr>
          <w:sz w:val="28"/>
          <w:szCs w:val="28"/>
        </w:rPr>
        <w:t xml:space="preserve"> голова   </w:t>
      </w:r>
      <w:r w:rsidRPr="00223A80">
        <w:rPr>
          <w:sz w:val="28"/>
          <w:szCs w:val="28"/>
        </w:rPr>
        <w:t xml:space="preserve">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A21A4" w14:textId="77777777" w:rsidR="00833C72" w:rsidRDefault="00833C72">
      <w:r>
        <w:separator/>
      </w:r>
    </w:p>
  </w:endnote>
  <w:endnote w:type="continuationSeparator" w:id="0">
    <w:p w14:paraId="13A0A506" w14:textId="77777777" w:rsidR="00833C72" w:rsidRDefault="0083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DCCD5" w14:textId="77777777" w:rsidR="00833C72" w:rsidRDefault="00833C72">
      <w:r>
        <w:separator/>
      </w:r>
    </w:p>
  </w:footnote>
  <w:footnote w:type="continuationSeparator" w:id="0">
    <w:p w14:paraId="1FDEB1AB" w14:textId="77777777" w:rsidR="00833C72" w:rsidRDefault="00833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A80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3C7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0D292-D4D7-4629-8528-2CD1B7A1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2569</Words>
  <Characters>1465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2024-05-23T10:36:00Z</dcterms:modified>
</cp:coreProperties>
</file>