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покрівлі в будинку  по вул.Забава,137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B31364" w14:textId="77777777" w:rsidR="00667EDB" w:rsidRPr="00667EDB" w:rsidRDefault="00667EDB" w:rsidP="00667EDB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667EDB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7FBCEED" w14:textId="77777777" w:rsidR="00667EDB" w:rsidRPr="00667EDB" w:rsidRDefault="00667EDB" w:rsidP="00667E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23E2DA4" w14:textId="77777777" w:rsidR="00667EDB" w:rsidRPr="00667EDB" w:rsidRDefault="00667EDB" w:rsidP="00667E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67EDB">
        <w:rPr>
          <w:sz w:val="28"/>
          <w:szCs w:val="28"/>
          <w:lang w:eastAsia="ar-SA"/>
        </w:rPr>
        <w:t>В И Р І Ш И В:</w:t>
      </w:r>
    </w:p>
    <w:p w14:paraId="3669DAB9" w14:textId="77777777" w:rsidR="00667EDB" w:rsidRPr="00667EDB" w:rsidRDefault="00667EDB" w:rsidP="00667E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5F8C580" w14:textId="77777777" w:rsidR="00667EDB" w:rsidRPr="00667EDB" w:rsidRDefault="00667EDB" w:rsidP="00667EDB">
      <w:pPr>
        <w:ind w:hanging="284"/>
        <w:jc w:val="both"/>
        <w:rPr>
          <w:sz w:val="28"/>
          <w:szCs w:val="28"/>
          <w:lang w:eastAsia="uk-UA"/>
        </w:rPr>
      </w:pPr>
      <w:r w:rsidRPr="00667EDB">
        <w:rPr>
          <w:sz w:val="28"/>
          <w:szCs w:val="28"/>
          <w:lang w:eastAsia="ar-SA"/>
        </w:rPr>
        <w:t xml:space="preserve">      1.Затвердити кошторисну документацію на  «</w:t>
      </w:r>
      <w:r w:rsidRPr="00667EDB">
        <w:rPr>
          <w:sz w:val="28"/>
          <w:szCs w:val="28"/>
          <w:lang w:eastAsia="uk-UA"/>
        </w:rPr>
        <w:t>Капітальний ремонт покрівлі в будинку по вул.Забава,137 у м.Винники»</w:t>
      </w:r>
    </w:p>
    <w:p w14:paraId="03BD6E42" w14:textId="77777777" w:rsidR="00667EDB" w:rsidRPr="00667EDB" w:rsidRDefault="00667EDB" w:rsidP="00667ED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  <w:lang w:eastAsia="ar-SA"/>
        </w:rPr>
      </w:pPr>
      <w:r w:rsidRPr="00667EDB">
        <w:rPr>
          <w:sz w:val="28"/>
          <w:szCs w:val="28"/>
          <w:lang w:eastAsia="ar-SA"/>
        </w:rPr>
        <w:t xml:space="preserve">  2. Контроль за виконанням даного рішення залишаю за собою.</w:t>
      </w:r>
    </w:p>
    <w:p w14:paraId="153B9AA5" w14:textId="77777777" w:rsidR="00667EDB" w:rsidRPr="00667EDB" w:rsidRDefault="00667EDB" w:rsidP="00667E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AA8560E" w14:textId="77777777" w:rsidR="00667EDB" w:rsidRPr="00667EDB" w:rsidRDefault="00667EDB" w:rsidP="00667E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963DC8E" w14:textId="77777777" w:rsidR="00667EDB" w:rsidRDefault="00667EDB" w:rsidP="00667EDB">
      <w:pPr>
        <w:suppressAutoHyphens/>
        <w:contextualSpacing/>
        <w:jc w:val="both"/>
        <w:rPr>
          <w:sz w:val="28"/>
          <w:szCs w:val="28"/>
          <w:lang w:val="en-US" w:eastAsia="ar-SA"/>
        </w:rPr>
      </w:pPr>
      <w:r>
        <w:rPr>
          <w:sz w:val="28"/>
          <w:szCs w:val="28"/>
          <w:lang w:val="en-US" w:eastAsia="ar-SA"/>
        </w:rPr>
        <w:t xml:space="preserve">     </w:t>
      </w:r>
    </w:p>
    <w:p w14:paraId="2D1A33C2" w14:textId="0290938B" w:rsidR="00667EDB" w:rsidRPr="00667EDB" w:rsidRDefault="00667EDB" w:rsidP="00667EDB">
      <w:pPr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val="en-US" w:eastAsia="ar-SA"/>
        </w:rPr>
        <w:t xml:space="preserve">  </w:t>
      </w:r>
      <w:bookmarkStart w:id="1" w:name="_GoBack"/>
      <w:bookmarkEnd w:id="1"/>
      <w:r w:rsidRPr="00667EDB">
        <w:rPr>
          <w:sz w:val="28"/>
          <w:szCs w:val="28"/>
          <w:lang w:eastAsia="ar-SA"/>
        </w:rPr>
        <w:t>Міський голова                                                                          Квурт В.Л.</w:t>
      </w:r>
    </w:p>
    <w:p w14:paraId="61407663" w14:textId="77777777" w:rsidR="00667EDB" w:rsidRPr="00667EDB" w:rsidRDefault="00667EDB" w:rsidP="00667ED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E8015" w14:textId="77777777" w:rsidR="0063715E" w:rsidRDefault="0063715E">
      <w:r>
        <w:separator/>
      </w:r>
    </w:p>
  </w:endnote>
  <w:endnote w:type="continuationSeparator" w:id="0">
    <w:p w14:paraId="16993F11" w14:textId="77777777" w:rsidR="0063715E" w:rsidRDefault="0063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0943F" w14:textId="77777777" w:rsidR="0063715E" w:rsidRDefault="0063715E">
      <w:r>
        <w:separator/>
      </w:r>
    </w:p>
  </w:footnote>
  <w:footnote w:type="continuationSeparator" w:id="0">
    <w:p w14:paraId="3269F511" w14:textId="77777777" w:rsidR="0063715E" w:rsidRDefault="0063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15E"/>
    <w:rsid w:val="00653705"/>
    <w:rsid w:val="0066252A"/>
    <w:rsid w:val="00667ED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31A5D-69A9-4F1D-9703-5BEC8572F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95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2024-05-23T12:28:00Z</dcterms:modified>
</cp:coreProperties>
</file>