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приміщень в ЗОШ "Берегиня"  по вул.Галицька,38 в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9422E9" w14:textId="77777777" w:rsidR="00AD4D86" w:rsidRPr="00AD4D86" w:rsidRDefault="00AD4D86" w:rsidP="00AD4D86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AD4D86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50C36B0" w14:textId="77777777" w:rsidR="00AD4D86" w:rsidRPr="00AD4D86" w:rsidRDefault="00AD4D86" w:rsidP="00AD4D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09AC319" w14:textId="77777777" w:rsidR="00AD4D86" w:rsidRPr="00AD4D86" w:rsidRDefault="00AD4D86" w:rsidP="00AD4D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AD4D86">
        <w:rPr>
          <w:sz w:val="28"/>
          <w:szCs w:val="28"/>
          <w:lang w:eastAsia="ar-SA"/>
        </w:rPr>
        <w:t>В И Р І Ш И В:</w:t>
      </w:r>
    </w:p>
    <w:p w14:paraId="1C3B62A9" w14:textId="77777777" w:rsidR="00AD4D86" w:rsidRPr="00AD4D86" w:rsidRDefault="00AD4D86" w:rsidP="00AD4D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0857286" w14:textId="4A8D214C" w:rsidR="00AD4D86" w:rsidRPr="00AD4D86" w:rsidRDefault="00AD4D86" w:rsidP="00AD4D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AD4D86">
        <w:rPr>
          <w:sz w:val="28"/>
          <w:szCs w:val="28"/>
          <w:lang w:eastAsia="ar-SA"/>
        </w:rPr>
        <w:t>1. Затвердити кошторисну документацію «Капітальний ремонт приміщень в ЗОШ «Берегиня»</w:t>
      </w:r>
      <w:bookmarkStart w:id="1" w:name="_GoBack"/>
      <w:bookmarkEnd w:id="1"/>
      <w:r w:rsidRPr="00AD4D86">
        <w:rPr>
          <w:sz w:val="28"/>
          <w:szCs w:val="28"/>
          <w:lang w:eastAsia="ar-SA"/>
        </w:rPr>
        <w:t xml:space="preserve">по вул.Галицька,38 в м.Винники» </w:t>
      </w:r>
    </w:p>
    <w:p w14:paraId="5A875752" w14:textId="77777777" w:rsidR="00AD4D86" w:rsidRPr="00AD4D86" w:rsidRDefault="00AD4D86" w:rsidP="00AD4D86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AD4D86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152DBA0F" w14:textId="77777777" w:rsidR="00AD4D86" w:rsidRPr="00AD4D86" w:rsidRDefault="00AD4D86" w:rsidP="00AD4D8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647A00D" w14:textId="77777777" w:rsidR="00AD4D86" w:rsidRPr="00AD4D86" w:rsidRDefault="00AD4D86" w:rsidP="00AD4D8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9E0AC9E" w14:textId="33B89086" w:rsidR="00AD4D86" w:rsidRPr="00AD4D86" w:rsidRDefault="00AD4D86" w:rsidP="00AD4D86">
      <w:pPr>
        <w:suppressAutoHyphens/>
        <w:contextualSpacing/>
        <w:jc w:val="both"/>
        <w:rPr>
          <w:sz w:val="28"/>
          <w:szCs w:val="28"/>
          <w:lang w:eastAsia="ar-SA"/>
        </w:rPr>
      </w:pPr>
      <w:r w:rsidRPr="00AD4D86">
        <w:rPr>
          <w:sz w:val="28"/>
          <w:szCs w:val="28"/>
          <w:lang w:eastAsia="ar-SA"/>
        </w:rPr>
        <w:t>Міський голова                                                                           Квурт В.Л.</w:t>
      </w:r>
    </w:p>
    <w:p w14:paraId="6B4B2B2C" w14:textId="77777777" w:rsidR="00AD4D86" w:rsidRPr="00AD4D86" w:rsidRDefault="00AD4D86" w:rsidP="00AD4D86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8F09D7" w14:textId="77777777" w:rsidR="00A42BE6" w:rsidRDefault="00A42BE6">
      <w:r>
        <w:separator/>
      </w:r>
    </w:p>
  </w:endnote>
  <w:endnote w:type="continuationSeparator" w:id="0">
    <w:p w14:paraId="27C3FFAC" w14:textId="77777777" w:rsidR="00A42BE6" w:rsidRDefault="00A42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6FE94E" w14:textId="77777777" w:rsidR="00A42BE6" w:rsidRDefault="00A42BE6">
      <w:r>
        <w:separator/>
      </w:r>
    </w:p>
  </w:footnote>
  <w:footnote w:type="continuationSeparator" w:id="0">
    <w:p w14:paraId="01D25236" w14:textId="77777777" w:rsidR="00A42BE6" w:rsidRDefault="00A42B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2BE6"/>
    <w:rsid w:val="00A769F3"/>
    <w:rsid w:val="00A84DA2"/>
    <w:rsid w:val="00A87585"/>
    <w:rsid w:val="00A9594B"/>
    <w:rsid w:val="00AD4D86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44CE7-D5E1-4AFD-A373-BDB3A726C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775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2024-05-24T11:50:00Z</dcterms:modified>
</cp:coreProperties>
</file>