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каналізаційної мережі  по вул.Злагоди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A4E351" w14:textId="77777777" w:rsidR="00A70B17" w:rsidRPr="00A70B17" w:rsidRDefault="00A70B17" w:rsidP="00A70B17">
      <w:pPr>
        <w:suppressAutoHyphens/>
        <w:jc w:val="both"/>
        <w:rPr>
          <w:sz w:val="28"/>
          <w:szCs w:val="28"/>
          <w:lang w:eastAsia="ar-SA"/>
        </w:rPr>
      </w:pPr>
      <w:r w:rsidRPr="00A70B17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0B1923E" w14:textId="77777777" w:rsidR="00A70B17" w:rsidRPr="00A70B17" w:rsidRDefault="00A70B17" w:rsidP="00A70B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743F2B8" w14:textId="77777777" w:rsidR="00A70B17" w:rsidRPr="00A70B17" w:rsidRDefault="00A70B17" w:rsidP="00A70B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70B17">
        <w:rPr>
          <w:sz w:val="28"/>
          <w:szCs w:val="28"/>
          <w:lang w:eastAsia="ar-SA"/>
        </w:rPr>
        <w:t>В И Р І Ш И В:</w:t>
      </w:r>
    </w:p>
    <w:p w14:paraId="44C35E67" w14:textId="77777777" w:rsidR="00A70B17" w:rsidRPr="00A70B17" w:rsidRDefault="00A70B17" w:rsidP="00A70B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6096764" w14:textId="77777777" w:rsidR="00A70B17" w:rsidRPr="00A70B17" w:rsidRDefault="00A70B17" w:rsidP="00A70B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A70B17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каналізаційної мережі по вул.Злагоди у м.Винники» </w:t>
      </w:r>
    </w:p>
    <w:p w14:paraId="01D0363B" w14:textId="77777777" w:rsidR="00A70B17" w:rsidRPr="00A70B17" w:rsidRDefault="00A70B17" w:rsidP="00A70B1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70B17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BBD332D" w14:textId="77777777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461129B" w14:textId="77777777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021ED24" w14:textId="77777777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937271" w14:textId="0CC54D1B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A70B17">
        <w:rPr>
          <w:sz w:val="28"/>
          <w:szCs w:val="28"/>
          <w:lang w:eastAsia="ar-SA"/>
        </w:rPr>
        <w:t xml:space="preserve">Міський голова       </w:t>
      </w:r>
      <w:bookmarkStart w:id="1" w:name="_GoBack"/>
      <w:bookmarkEnd w:id="1"/>
      <w:r w:rsidRPr="00A70B17">
        <w:rPr>
          <w:sz w:val="28"/>
          <w:szCs w:val="28"/>
          <w:lang w:eastAsia="ar-SA"/>
        </w:rPr>
        <w:t xml:space="preserve">                                                      Квурт В.Л.</w:t>
      </w:r>
    </w:p>
    <w:p w14:paraId="139A3657" w14:textId="77777777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E23608E" w14:textId="77777777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E3BDCDC" w14:textId="77777777" w:rsidR="00A70B17" w:rsidRPr="00A70B17" w:rsidRDefault="00A70B17" w:rsidP="00A70B1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115CF" w14:textId="77777777" w:rsidR="00202E2B" w:rsidRDefault="00202E2B">
      <w:r>
        <w:separator/>
      </w:r>
    </w:p>
  </w:endnote>
  <w:endnote w:type="continuationSeparator" w:id="0">
    <w:p w14:paraId="7D8FD679" w14:textId="77777777" w:rsidR="00202E2B" w:rsidRDefault="0020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BDB63" w14:textId="77777777" w:rsidR="00202E2B" w:rsidRDefault="00202E2B">
      <w:r>
        <w:separator/>
      </w:r>
    </w:p>
  </w:footnote>
  <w:footnote w:type="continuationSeparator" w:id="0">
    <w:p w14:paraId="56D79914" w14:textId="77777777" w:rsidR="00202E2B" w:rsidRDefault="00202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E2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0B1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2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B99B0-9D16-4732-8A69-AF28E9BF5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2024-05-23T12:36:00Z</dcterms:modified>
</cp:coreProperties>
</file>