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Каплиці Матері Божої   по вул.Галицька-Шевченка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14AB8F6" w14:textId="77777777" w:rsidR="00832A5A" w:rsidRPr="00832A5A" w:rsidRDefault="00832A5A" w:rsidP="00832A5A">
      <w:pPr>
        <w:suppressAutoHyphens/>
        <w:jc w:val="both"/>
        <w:rPr>
          <w:sz w:val="28"/>
          <w:szCs w:val="28"/>
          <w:lang w:eastAsia="ar-SA"/>
        </w:rPr>
      </w:pPr>
      <w:r w:rsidRPr="00832A5A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AA69400" w14:textId="77777777" w:rsidR="00832A5A" w:rsidRPr="00832A5A" w:rsidRDefault="00832A5A" w:rsidP="00832A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1388ADA7" w14:textId="77777777" w:rsidR="00832A5A" w:rsidRPr="00832A5A" w:rsidRDefault="00832A5A" w:rsidP="00832A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832A5A">
        <w:rPr>
          <w:sz w:val="28"/>
          <w:szCs w:val="28"/>
          <w:lang w:eastAsia="ar-SA"/>
        </w:rPr>
        <w:t>В И Р І Ш И В:</w:t>
      </w:r>
    </w:p>
    <w:p w14:paraId="7D7A977C" w14:textId="77777777" w:rsidR="00832A5A" w:rsidRPr="00832A5A" w:rsidRDefault="00832A5A" w:rsidP="00832A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63127C9C" w14:textId="77777777" w:rsidR="00832A5A" w:rsidRPr="00832A5A" w:rsidRDefault="00832A5A" w:rsidP="00832A5A">
      <w:pPr>
        <w:ind w:left="284" w:hanging="284"/>
        <w:jc w:val="both"/>
        <w:rPr>
          <w:sz w:val="28"/>
          <w:szCs w:val="28"/>
          <w:lang w:eastAsia="uk-UA"/>
        </w:rPr>
      </w:pPr>
      <w:r w:rsidRPr="00832A5A">
        <w:rPr>
          <w:sz w:val="28"/>
          <w:szCs w:val="28"/>
          <w:lang w:eastAsia="ar-SA"/>
        </w:rPr>
        <w:t>1. Затвердити кошторисну документацію «</w:t>
      </w:r>
      <w:r w:rsidRPr="00832A5A">
        <w:rPr>
          <w:sz w:val="28"/>
          <w:szCs w:val="28"/>
          <w:lang w:eastAsia="uk-UA"/>
        </w:rPr>
        <w:t>Капітальний ремонт Каплиці Матері Божої по  вул.Галицька-Шевченка у м.Винники»</w:t>
      </w:r>
    </w:p>
    <w:p w14:paraId="57436395" w14:textId="77777777" w:rsidR="00832A5A" w:rsidRPr="00832A5A" w:rsidRDefault="00832A5A" w:rsidP="00832A5A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832A5A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4F502F15" w14:textId="77777777" w:rsidR="00832A5A" w:rsidRPr="00832A5A" w:rsidRDefault="00832A5A" w:rsidP="00832A5A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22B1E4E" w14:textId="77777777" w:rsidR="00832A5A" w:rsidRPr="00832A5A" w:rsidRDefault="00832A5A" w:rsidP="00832A5A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B3682D5" w14:textId="77777777" w:rsidR="00832A5A" w:rsidRPr="00832A5A" w:rsidRDefault="00832A5A" w:rsidP="00832A5A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C3196F7" w14:textId="77777777" w:rsidR="00832A5A" w:rsidRPr="00832A5A" w:rsidRDefault="00832A5A" w:rsidP="00832A5A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45797964" w14:textId="77777777" w:rsidR="00832A5A" w:rsidRPr="00832A5A" w:rsidRDefault="00832A5A" w:rsidP="00832A5A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832A5A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6032CE50" w14:textId="77777777" w:rsidR="00832A5A" w:rsidRPr="00832A5A" w:rsidRDefault="00832A5A" w:rsidP="00832A5A">
      <w:pPr>
        <w:suppressAutoHyphens/>
        <w:rPr>
          <w:sz w:val="28"/>
          <w:szCs w:val="28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7388E5" w14:textId="77777777" w:rsidR="00965899" w:rsidRDefault="00965899">
      <w:r>
        <w:separator/>
      </w:r>
    </w:p>
  </w:endnote>
  <w:endnote w:type="continuationSeparator" w:id="0">
    <w:p w14:paraId="7D2FEAF2" w14:textId="77777777" w:rsidR="00965899" w:rsidRDefault="00965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DF7BB4" w14:textId="77777777" w:rsidR="00965899" w:rsidRDefault="00965899">
      <w:r>
        <w:separator/>
      </w:r>
    </w:p>
  </w:footnote>
  <w:footnote w:type="continuationSeparator" w:id="0">
    <w:p w14:paraId="5FB59CA3" w14:textId="77777777" w:rsidR="00965899" w:rsidRDefault="009658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32A5A"/>
    <w:rsid w:val="00844DE4"/>
    <w:rsid w:val="00872FDE"/>
    <w:rsid w:val="008824A2"/>
    <w:rsid w:val="008C6E6E"/>
    <w:rsid w:val="008E2971"/>
    <w:rsid w:val="009060A4"/>
    <w:rsid w:val="00935669"/>
    <w:rsid w:val="00941AD8"/>
    <w:rsid w:val="00965899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86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02466-3173-414C-A39F-DB11C1619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777</Words>
  <Characters>444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2024-05-24T11:28:00Z</dcterms:modified>
</cp:coreProperties>
</file>