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території з облаштуванням   паркувальних місць по вул.Любич-Парахоняк №17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1EA838" w14:textId="77777777" w:rsidR="003C2270" w:rsidRPr="003C2270" w:rsidRDefault="003C2270" w:rsidP="003C2270">
      <w:pPr>
        <w:suppressAutoHyphens/>
        <w:jc w:val="both"/>
        <w:rPr>
          <w:sz w:val="28"/>
          <w:szCs w:val="28"/>
          <w:lang w:eastAsia="ar-SA"/>
        </w:rPr>
      </w:pPr>
      <w:r w:rsidRPr="003C2270">
        <w:rPr>
          <w:szCs w:val="24"/>
          <w:lang w:eastAsia="ar-SA"/>
        </w:rPr>
        <w:t xml:space="preserve">          </w:t>
      </w:r>
      <w:r w:rsidRPr="003C2270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5283519" w14:textId="77777777" w:rsidR="003C2270" w:rsidRPr="003C2270" w:rsidRDefault="003C2270" w:rsidP="003C22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289E83C" w14:textId="77777777" w:rsidR="003C2270" w:rsidRPr="003C2270" w:rsidRDefault="003C2270" w:rsidP="003C22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3C2270">
        <w:rPr>
          <w:sz w:val="28"/>
          <w:szCs w:val="28"/>
          <w:lang w:eastAsia="ar-SA"/>
        </w:rPr>
        <w:t>В И Р І Ш И В:</w:t>
      </w:r>
    </w:p>
    <w:p w14:paraId="6F9F0BB4" w14:textId="51C24618" w:rsidR="003C2270" w:rsidRDefault="003C2270" w:rsidP="003C22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2507F46A" w14:textId="77777777" w:rsidR="003C2270" w:rsidRPr="003C2270" w:rsidRDefault="003C2270" w:rsidP="003C22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bookmarkStart w:id="1" w:name="_GoBack"/>
      <w:bookmarkEnd w:id="1"/>
    </w:p>
    <w:p w14:paraId="4390E44A" w14:textId="77777777" w:rsidR="003C2270" w:rsidRPr="003C2270" w:rsidRDefault="003C2270" w:rsidP="003C2270">
      <w:pPr>
        <w:jc w:val="both"/>
        <w:rPr>
          <w:sz w:val="28"/>
          <w:szCs w:val="28"/>
          <w:lang w:eastAsia="uk-UA"/>
        </w:rPr>
      </w:pPr>
      <w:r w:rsidRPr="003C2270">
        <w:rPr>
          <w:sz w:val="28"/>
          <w:szCs w:val="28"/>
          <w:lang w:eastAsia="ar-SA"/>
        </w:rPr>
        <w:t>1. Затвердити кошторисну документацію «</w:t>
      </w:r>
      <w:r w:rsidRPr="003C2270">
        <w:rPr>
          <w:sz w:val="28"/>
          <w:szCs w:val="28"/>
          <w:lang w:eastAsia="uk-UA"/>
        </w:rPr>
        <w:t>Капітальний ремонт території з облаштуванням паркувальних місць по вул.Любич-Парахоняк №17 у м.Винники»</w:t>
      </w:r>
    </w:p>
    <w:p w14:paraId="2892B3F1" w14:textId="77777777" w:rsidR="003C2270" w:rsidRPr="003C2270" w:rsidRDefault="003C2270" w:rsidP="003C22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F0DDBDA" w14:textId="77777777" w:rsidR="003C2270" w:rsidRPr="003C2270" w:rsidRDefault="003C2270" w:rsidP="003C2270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3C2270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71B7EF9E" w14:textId="77777777" w:rsidR="003C2270" w:rsidRPr="003C2270" w:rsidRDefault="003C2270" w:rsidP="003C227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8706DCB" w14:textId="77777777" w:rsidR="003C2270" w:rsidRPr="003C2270" w:rsidRDefault="003C2270" w:rsidP="003C227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C30E614" w14:textId="77777777" w:rsidR="003C2270" w:rsidRPr="003C2270" w:rsidRDefault="003C2270" w:rsidP="003C227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AF7653C" w14:textId="77777777" w:rsidR="003C2270" w:rsidRPr="003C2270" w:rsidRDefault="003C2270" w:rsidP="003C227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FF36BB7" w14:textId="77777777" w:rsidR="003C2270" w:rsidRPr="003C2270" w:rsidRDefault="003C2270" w:rsidP="003C2270">
      <w:pPr>
        <w:suppressAutoHyphens/>
        <w:jc w:val="both"/>
        <w:rPr>
          <w:sz w:val="28"/>
          <w:szCs w:val="28"/>
          <w:lang w:eastAsia="ar-SA"/>
        </w:rPr>
      </w:pPr>
    </w:p>
    <w:p w14:paraId="487818CE" w14:textId="77777777" w:rsidR="003C2270" w:rsidRPr="003C2270" w:rsidRDefault="003C2270" w:rsidP="003C227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25C820F" w14:textId="77777777" w:rsidR="003C2270" w:rsidRPr="003C2270" w:rsidRDefault="003C2270" w:rsidP="003C227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3C2270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3C2270" w:rsidRDefault="00213958" w:rsidP="00471A72">
      <w:pPr>
        <w:rPr>
          <w:sz w:val="28"/>
          <w:szCs w:val="28"/>
        </w:rPr>
      </w:pPr>
    </w:p>
    <w:sectPr w:rsidR="00213958" w:rsidRPr="003C227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0C420B" w14:textId="77777777" w:rsidR="009C36D1" w:rsidRDefault="009C36D1">
      <w:r>
        <w:separator/>
      </w:r>
    </w:p>
  </w:endnote>
  <w:endnote w:type="continuationSeparator" w:id="0">
    <w:p w14:paraId="16D0A484" w14:textId="77777777" w:rsidR="009C36D1" w:rsidRDefault="009C3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9BBAC3" w14:textId="77777777" w:rsidR="009C36D1" w:rsidRDefault="009C36D1">
      <w:r>
        <w:separator/>
      </w:r>
    </w:p>
  </w:footnote>
  <w:footnote w:type="continuationSeparator" w:id="0">
    <w:p w14:paraId="77378C7B" w14:textId="77777777" w:rsidR="009C36D1" w:rsidRDefault="009C36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2270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36D1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B1C47-4E97-4D56-8200-23BCDC82D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812</Words>
  <Characters>464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2024-05-24T11:38:00Z</dcterms:modified>
</cp:coreProperties>
</file>