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"Реконструкція системи зовнішнього електропостачання  ЗОШ "Берегиня" по вул.Галицька,38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70CB15" w14:textId="77777777" w:rsidR="00192593" w:rsidRPr="00192593" w:rsidRDefault="00192593" w:rsidP="00192593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192593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12BB029" w14:textId="77777777" w:rsidR="00192593" w:rsidRPr="00192593" w:rsidRDefault="00192593" w:rsidP="001925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411CBF8" w14:textId="77777777" w:rsidR="00192593" w:rsidRPr="00192593" w:rsidRDefault="00192593" w:rsidP="001925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192593">
        <w:rPr>
          <w:sz w:val="28"/>
          <w:szCs w:val="28"/>
          <w:lang w:eastAsia="ar-SA"/>
        </w:rPr>
        <w:t>В И Р І Ш И В:</w:t>
      </w:r>
    </w:p>
    <w:p w14:paraId="59CAAFFA" w14:textId="77777777" w:rsidR="00192593" w:rsidRPr="00192593" w:rsidRDefault="00192593" w:rsidP="0019259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4FCDDD37" w14:textId="77777777" w:rsidR="00192593" w:rsidRPr="00192593" w:rsidRDefault="00192593" w:rsidP="00192593">
      <w:pPr>
        <w:ind w:left="426" w:hanging="426"/>
        <w:jc w:val="both"/>
        <w:rPr>
          <w:sz w:val="28"/>
          <w:szCs w:val="28"/>
          <w:lang w:eastAsia="uk-UA"/>
        </w:rPr>
      </w:pPr>
      <w:r w:rsidRPr="00192593">
        <w:rPr>
          <w:sz w:val="28"/>
          <w:szCs w:val="28"/>
          <w:lang w:eastAsia="ar-SA"/>
        </w:rPr>
        <w:t>1. Затвердити проектно-кошторисну документацію «Реконструкція системи зовнішнього електропостачання ЗОШ «Берегиня» по вул.Галицька,38 у м.Винники»</w:t>
      </w:r>
    </w:p>
    <w:p w14:paraId="27AC6731" w14:textId="77777777" w:rsidR="00192593" w:rsidRPr="00192593" w:rsidRDefault="00192593" w:rsidP="00192593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192593">
        <w:rPr>
          <w:sz w:val="28"/>
          <w:szCs w:val="28"/>
          <w:lang w:eastAsia="ar-SA"/>
        </w:rPr>
        <w:t xml:space="preserve">       2.    Контроль за виконанням даного рішення залишаю за собою.</w:t>
      </w:r>
    </w:p>
    <w:p w14:paraId="1BFF7EF9" w14:textId="77777777" w:rsidR="00192593" w:rsidRPr="00192593" w:rsidRDefault="00192593" w:rsidP="0019259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3B6C477" w14:textId="77777777" w:rsidR="00192593" w:rsidRPr="00192593" w:rsidRDefault="00192593" w:rsidP="0019259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59BD0F1" w14:textId="77777777" w:rsidR="00192593" w:rsidRPr="00192593" w:rsidRDefault="00192593" w:rsidP="0019259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9BC0677" w14:textId="77777777" w:rsidR="00192593" w:rsidRPr="00192593" w:rsidRDefault="00192593" w:rsidP="00192593">
      <w:pPr>
        <w:suppressAutoHyphens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1D50E9E2" w14:textId="77777777" w:rsidR="00192593" w:rsidRPr="00192593" w:rsidRDefault="00192593" w:rsidP="0019259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4295719" w14:textId="77777777" w:rsidR="00192593" w:rsidRPr="00192593" w:rsidRDefault="00192593" w:rsidP="0019259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192593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0FF2550" w14:textId="77777777" w:rsidR="00192593" w:rsidRPr="00192593" w:rsidRDefault="00192593" w:rsidP="00192593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19084" w14:textId="77777777" w:rsidR="001439C0" w:rsidRDefault="001439C0">
      <w:r>
        <w:separator/>
      </w:r>
    </w:p>
  </w:endnote>
  <w:endnote w:type="continuationSeparator" w:id="0">
    <w:p w14:paraId="3E4A852D" w14:textId="77777777" w:rsidR="001439C0" w:rsidRDefault="00143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ACE5D7" w14:textId="77777777" w:rsidR="001439C0" w:rsidRDefault="001439C0">
      <w:r>
        <w:separator/>
      </w:r>
    </w:p>
  </w:footnote>
  <w:footnote w:type="continuationSeparator" w:id="0">
    <w:p w14:paraId="16D0BEAA" w14:textId="77777777" w:rsidR="001439C0" w:rsidRDefault="001439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39C0"/>
    <w:rsid w:val="00192593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4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FD336-0729-46ED-BE0B-F2E747EC2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810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2024-05-23T12:30:00Z</dcterms:modified>
</cp:coreProperties>
</file>