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цінностей  КП РС " Меморіал"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E38491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4D61AA88" w14:textId="77777777" w:rsidR="00F0617A" w:rsidRPr="00F0617A" w:rsidRDefault="00F0617A" w:rsidP="00F0617A">
      <w:pPr>
        <w:rPr>
          <w:sz w:val="28"/>
          <w:szCs w:val="28"/>
        </w:rPr>
      </w:pPr>
    </w:p>
    <w:p w14:paraId="36D806E9" w14:textId="77777777" w:rsidR="00F0617A" w:rsidRPr="00F0617A" w:rsidRDefault="00F0617A" w:rsidP="00F0617A">
      <w:pPr>
        <w:rPr>
          <w:sz w:val="28"/>
          <w:szCs w:val="28"/>
        </w:rPr>
      </w:pPr>
    </w:p>
    <w:p w14:paraId="188DFAE1" w14:textId="77777777" w:rsidR="00F0617A" w:rsidRPr="00F0617A" w:rsidRDefault="00F0617A" w:rsidP="00F0617A">
      <w:pPr>
        <w:jc w:val="center"/>
        <w:rPr>
          <w:sz w:val="28"/>
          <w:szCs w:val="28"/>
        </w:rPr>
      </w:pPr>
      <w:r w:rsidRPr="00F0617A">
        <w:rPr>
          <w:sz w:val="28"/>
          <w:szCs w:val="28"/>
        </w:rPr>
        <w:t>В И Р І Ш И В:</w:t>
      </w:r>
    </w:p>
    <w:p w14:paraId="7E9FCFFC" w14:textId="173C8E57" w:rsidR="00F0617A" w:rsidRPr="00F0617A" w:rsidRDefault="00F0617A" w:rsidP="00F0617A">
      <w:pPr>
        <w:rPr>
          <w:sz w:val="28"/>
          <w:szCs w:val="28"/>
        </w:rPr>
      </w:pPr>
      <w:bookmarkStart w:id="1" w:name="_GoBack"/>
      <w:bookmarkEnd w:id="1"/>
    </w:p>
    <w:p w14:paraId="53FAEEBB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1.</w:t>
      </w:r>
      <w:r w:rsidRPr="00F0617A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КП РС “ Меморіал”  </w:t>
      </w:r>
    </w:p>
    <w:p w14:paraId="5CA56342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- костюм «Енергетик»  в кількості 6 (шість)  шт. на суму 4560,48  грн.( чотири тисячі п’ятсот шістдесят  грн. 48 коп.)</w:t>
      </w:r>
    </w:p>
    <w:p w14:paraId="4FDDC752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-куртка «Дорожник» в кількості 6 (шість)  шт. на суму 5502,24 грн.  (п’ять тисяч  п’ятсот  дві грн. 24 коп.)</w:t>
      </w:r>
    </w:p>
    <w:p w14:paraId="0A3487A8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-куртка «Пілот» в кількості 1 (одна)  шт. на суму  1107,84 грн. (одна тисяча сто сім грн. 84 коп.)</w:t>
      </w:r>
    </w:p>
    <w:p w14:paraId="1C44FCF8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-кепка робоча утеплена в  кількості 6 (шість)  шт. на суму 1020,24 грн.( одна тисяча двадцять грн.24 коп.)</w:t>
      </w:r>
    </w:p>
    <w:p w14:paraId="1DA96DC5" w14:textId="77777777" w:rsidR="00F0617A" w:rsidRPr="00F0617A" w:rsidRDefault="00F0617A" w:rsidP="00F0617A">
      <w:pPr>
        <w:rPr>
          <w:sz w:val="28"/>
          <w:szCs w:val="28"/>
        </w:rPr>
      </w:pPr>
    </w:p>
    <w:p w14:paraId="07E4D079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2.</w:t>
      </w:r>
      <w:r w:rsidRPr="00F0617A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КП РС </w:t>
      </w:r>
    </w:p>
    <w:p w14:paraId="701E6462" w14:textId="77777777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« Меморіал ».</w:t>
      </w:r>
    </w:p>
    <w:p w14:paraId="54890027" w14:textId="0F825D28" w:rsidR="00F0617A" w:rsidRPr="00F0617A" w:rsidRDefault="00F0617A" w:rsidP="00F0617A">
      <w:pPr>
        <w:rPr>
          <w:sz w:val="28"/>
          <w:szCs w:val="28"/>
        </w:rPr>
      </w:pPr>
    </w:p>
    <w:p w14:paraId="7640A60F" w14:textId="2943222A" w:rsidR="00F0617A" w:rsidRPr="00F0617A" w:rsidRDefault="00F0617A" w:rsidP="00F0617A">
      <w:pPr>
        <w:rPr>
          <w:sz w:val="28"/>
          <w:szCs w:val="28"/>
        </w:rPr>
      </w:pPr>
      <w:r w:rsidRPr="00F0617A">
        <w:rPr>
          <w:sz w:val="28"/>
          <w:szCs w:val="28"/>
        </w:rPr>
        <w:t>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A147E" w14:textId="77777777" w:rsidR="00191FA0" w:rsidRDefault="00191FA0">
      <w:r>
        <w:separator/>
      </w:r>
    </w:p>
  </w:endnote>
  <w:endnote w:type="continuationSeparator" w:id="0">
    <w:p w14:paraId="76070C72" w14:textId="77777777" w:rsidR="00191FA0" w:rsidRDefault="00191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828BB" w14:textId="77777777" w:rsidR="00191FA0" w:rsidRDefault="00191FA0">
      <w:r>
        <w:separator/>
      </w:r>
    </w:p>
  </w:footnote>
  <w:footnote w:type="continuationSeparator" w:id="0">
    <w:p w14:paraId="0FC9A750" w14:textId="77777777" w:rsidR="00191FA0" w:rsidRDefault="00191F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1FA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617A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CE1EB-F155-4544-B25A-18EBBAEC4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2024-05-23T13:00:00Z</dcterms:modified>
</cp:coreProperties>
</file>