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30.09.2019р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432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на "Капітальний ремонт території подвір'я ЗДО (ясла-садок) №156  по вул.Горького,2а у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E10701E" w14:textId="77777777" w:rsidR="00605B99" w:rsidRPr="00605B99" w:rsidRDefault="00605B99" w:rsidP="00605B99">
      <w:pPr>
        <w:rPr>
          <w:sz w:val="28"/>
          <w:szCs w:val="28"/>
        </w:rPr>
      </w:pPr>
    </w:p>
    <w:p w14:paraId="47A9F94D" w14:textId="77777777" w:rsidR="00605B99" w:rsidRPr="00605B99" w:rsidRDefault="00605B99" w:rsidP="00605B99">
      <w:pPr>
        <w:jc w:val="both"/>
        <w:rPr>
          <w:sz w:val="28"/>
          <w:szCs w:val="28"/>
        </w:rPr>
      </w:pPr>
      <w:r w:rsidRPr="00605B99">
        <w:rPr>
          <w:sz w:val="28"/>
          <w:szCs w:val="28"/>
        </w:rPr>
        <w:t xml:space="preserve">          Керуючись Законом України «Про місцеве самоврядування в Україні», враховуючи рішення Винниківської міської ради №1612 від 06.12.2018р. « Про міський бюджет м.Винники на 2018 рік» із змінами,відповідно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5ECDE6F9" w14:textId="77777777" w:rsidR="00605B99" w:rsidRPr="00605B99" w:rsidRDefault="00605B99" w:rsidP="00605B99">
      <w:pPr>
        <w:jc w:val="both"/>
        <w:rPr>
          <w:sz w:val="28"/>
          <w:szCs w:val="28"/>
        </w:rPr>
      </w:pPr>
    </w:p>
    <w:p w14:paraId="1C22BCCB" w14:textId="77777777" w:rsidR="00605B99" w:rsidRPr="00605B99" w:rsidRDefault="00605B99" w:rsidP="00605B99">
      <w:pPr>
        <w:jc w:val="center"/>
        <w:rPr>
          <w:sz w:val="28"/>
          <w:szCs w:val="28"/>
        </w:rPr>
      </w:pPr>
      <w:r w:rsidRPr="00605B99">
        <w:rPr>
          <w:sz w:val="28"/>
          <w:szCs w:val="28"/>
        </w:rPr>
        <w:t>В И Р І Ш И В:</w:t>
      </w:r>
    </w:p>
    <w:p w14:paraId="7BB18585" w14:textId="77777777" w:rsidR="00605B99" w:rsidRPr="00605B99" w:rsidRDefault="00605B99" w:rsidP="00605B99">
      <w:pPr>
        <w:jc w:val="both"/>
        <w:rPr>
          <w:sz w:val="28"/>
          <w:szCs w:val="28"/>
        </w:rPr>
      </w:pPr>
    </w:p>
    <w:p w14:paraId="645C2DFC" w14:textId="77777777" w:rsidR="00605B99" w:rsidRPr="00605B99" w:rsidRDefault="00605B99" w:rsidP="00605B99">
      <w:pPr>
        <w:jc w:val="both"/>
        <w:rPr>
          <w:sz w:val="28"/>
          <w:szCs w:val="28"/>
        </w:rPr>
      </w:pPr>
      <w:r w:rsidRPr="00605B99">
        <w:rPr>
          <w:sz w:val="28"/>
          <w:szCs w:val="28"/>
        </w:rPr>
        <w:t>1. Затвердити кошторисну документацію на «Капітальний ремонт території подвір’я ЗДО (ясла-садок) №156 по вул.Горького,2а у м.Винники»</w:t>
      </w:r>
    </w:p>
    <w:p w14:paraId="6B5AEDD7" w14:textId="77777777" w:rsidR="00605B99" w:rsidRDefault="00605B99" w:rsidP="00605B99">
      <w:pPr>
        <w:jc w:val="both"/>
        <w:rPr>
          <w:sz w:val="28"/>
          <w:szCs w:val="28"/>
        </w:rPr>
      </w:pPr>
    </w:p>
    <w:p w14:paraId="6E08B2C1" w14:textId="36B57BCB" w:rsidR="00605B99" w:rsidRPr="00605B99" w:rsidRDefault="00605B99" w:rsidP="00605B99">
      <w:pPr>
        <w:jc w:val="both"/>
        <w:rPr>
          <w:sz w:val="28"/>
          <w:szCs w:val="28"/>
        </w:rPr>
      </w:pPr>
      <w:bookmarkStart w:id="1" w:name="_GoBack"/>
      <w:bookmarkEnd w:id="1"/>
      <w:r w:rsidRPr="00605B99">
        <w:rPr>
          <w:sz w:val="28"/>
          <w:szCs w:val="28"/>
        </w:rPr>
        <w:t>2. Контроль за виконанням даного рішення залишаю за собою.</w:t>
      </w:r>
    </w:p>
    <w:p w14:paraId="5EBE7BA4" w14:textId="77777777" w:rsidR="00605B99" w:rsidRPr="00605B99" w:rsidRDefault="00605B99" w:rsidP="00605B99">
      <w:pPr>
        <w:jc w:val="both"/>
        <w:rPr>
          <w:sz w:val="28"/>
          <w:szCs w:val="28"/>
        </w:rPr>
      </w:pPr>
    </w:p>
    <w:p w14:paraId="4C9A2136" w14:textId="77777777" w:rsidR="00605B99" w:rsidRPr="00605B99" w:rsidRDefault="00605B99" w:rsidP="00605B99">
      <w:pPr>
        <w:jc w:val="both"/>
        <w:rPr>
          <w:sz w:val="28"/>
          <w:szCs w:val="28"/>
        </w:rPr>
      </w:pPr>
    </w:p>
    <w:p w14:paraId="4FF8FE44" w14:textId="77777777" w:rsidR="00605B99" w:rsidRPr="00605B99" w:rsidRDefault="00605B99" w:rsidP="00605B99">
      <w:pPr>
        <w:jc w:val="both"/>
        <w:rPr>
          <w:sz w:val="28"/>
          <w:szCs w:val="28"/>
        </w:rPr>
      </w:pPr>
    </w:p>
    <w:p w14:paraId="1E3F54E4" w14:textId="77777777" w:rsidR="00605B99" w:rsidRPr="00605B99" w:rsidRDefault="00605B99" w:rsidP="00605B99">
      <w:pPr>
        <w:jc w:val="both"/>
        <w:rPr>
          <w:sz w:val="28"/>
          <w:szCs w:val="28"/>
        </w:rPr>
      </w:pPr>
    </w:p>
    <w:p w14:paraId="7EA86EAA" w14:textId="77777777" w:rsidR="00605B99" w:rsidRPr="00605B99" w:rsidRDefault="00605B99" w:rsidP="00605B99">
      <w:pPr>
        <w:jc w:val="both"/>
        <w:rPr>
          <w:sz w:val="28"/>
          <w:szCs w:val="28"/>
        </w:rPr>
      </w:pPr>
    </w:p>
    <w:p w14:paraId="1EAA66AC" w14:textId="77777777" w:rsidR="00605B99" w:rsidRPr="00605B99" w:rsidRDefault="00605B99" w:rsidP="00605B99">
      <w:pPr>
        <w:jc w:val="both"/>
        <w:rPr>
          <w:sz w:val="28"/>
          <w:szCs w:val="28"/>
        </w:rPr>
      </w:pPr>
    </w:p>
    <w:p w14:paraId="0A319227" w14:textId="77777777" w:rsidR="00605B99" w:rsidRPr="00605B99" w:rsidRDefault="00605B99" w:rsidP="00605B99">
      <w:pPr>
        <w:jc w:val="both"/>
        <w:rPr>
          <w:sz w:val="28"/>
          <w:szCs w:val="28"/>
        </w:rPr>
      </w:pPr>
      <w:r w:rsidRPr="00605B99">
        <w:rPr>
          <w:sz w:val="28"/>
          <w:szCs w:val="28"/>
        </w:rPr>
        <w:t>Міський голова                                                                 Квурт В.Л.</w:t>
      </w:r>
    </w:p>
    <w:p w14:paraId="2AC0A874" w14:textId="77777777" w:rsidR="00605B99" w:rsidRPr="00605B99" w:rsidRDefault="00605B99" w:rsidP="00605B99">
      <w:pPr>
        <w:jc w:val="both"/>
        <w:rPr>
          <w:sz w:val="28"/>
          <w:szCs w:val="28"/>
        </w:rPr>
      </w:pPr>
    </w:p>
    <w:p w14:paraId="01C471E0" w14:textId="77777777" w:rsidR="00213958" w:rsidRPr="006F2805" w:rsidRDefault="00213958" w:rsidP="00605B99">
      <w:pPr>
        <w:jc w:val="both"/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200CC1" w14:textId="77777777" w:rsidR="00333FA0" w:rsidRDefault="00333FA0">
      <w:r>
        <w:separator/>
      </w:r>
    </w:p>
  </w:endnote>
  <w:endnote w:type="continuationSeparator" w:id="0">
    <w:p w14:paraId="5B489A57" w14:textId="77777777" w:rsidR="00333FA0" w:rsidRDefault="00333F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3FA6E0" w14:textId="77777777" w:rsidR="00333FA0" w:rsidRDefault="00333FA0">
      <w:r>
        <w:separator/>
      </w:r>
    </w:p>
  </w:footnote>
  <w:footnote w:type="continuationSeparator" w:id="0">
    <w:p w14:paraId="616D0668" w14:textId="77777777" w:rsidR="00333FA0" w:rsidRDefault="00333F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33FA0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05B99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A81C24-4CBD-4597-A344-4B243D2F4B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794</Words>
  <Characters>453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2024-05-27T08:28:00Z</dcterms:modified>
</cp:coreProperties>
</file>