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на "Будівництво системи   водовідведення по вул. Руська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F9BB6F" w14:textId="77777777" w:rsidR="003D5D4D" w:rsidRPr="003D5D4D" w:rsidRDefault="003D5D4D" w:rsidP="003D5D4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5D4D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6F983E0E" w14:textId="77777777" w:rsidR="003D5D4D" w:rsidRPr="003D5D4D" w:rsidRDefault="003D5D4D" w:rsidP="003D5D4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5D4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  <w:bookmarkStart w:id="1" w:name="_GoBack"/>
      <w:bookmarkEnd w:id="1"/>
    </w:p>
    <w:p w14:paraId="3E9189C9" w14:textId="77777777" w:rsidR="003D5D4D" w:rsidRPr="003D5D4D" w:rsidRDefault="003D5D4D" w:rsidP="003D5D4D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D5D4D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3D5D4D">
        <w:rPr>
          <w:sz w:val="28"/>
          <w:szCs w:val="28"/>
          <w:lang w:eastAsia="ar-SA"/>
        </w:rPr>
        <w:t xml:space="preserve">«Будівництво системи водовідведення по вул. Руська у м. Винники» </w:t>
      </w:r>
    </w:p>
    <w:p w14:paraId="705FB0AB" w14:textId="77777777" w:rsidR="003D5D4D" w:rsidRPr="003D5D4D" w:rsidRDefault="003D5D4D" w:rsidP="003D5D4D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D5D4D">
        <w:rPr>
          <w:sz w:val="28"/>
          <w:szCs w:val="28"/>
          <w:lang w:eastAsia="ar-SA"/>
        </w:rPr>
        <w:t xml:space="preserve"> </w:t>
      </w:r>
    </w:p>
    <w:p w14:paraId="2209895B" w14:textId="77777777" w:rsidR="003D5D4D" w:rsidRPr="003D5D4D" w:rsidRDefault="003D5D4D" w:rsidP="003D5D4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5D4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2E73E00" w14:textId="77777777" w:rsidR="003D5D4D" w:rsidRPr="003D5D4D" w:rsidRDefault="003D5D4D" w:rsidP="003D5D4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C426CF3" w14:textId="77777777" w:rsidR="003D5D4D" w:rsidRPr="003D5D4D" w:rsidRDefault="003D5D4D" w:rsidP="003D5D4D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7B5A9624" w14:textId="77777777" w:rsidR="003D5D4D" w:rsidRPr="003D5D4D" w:rsidRDefault="003D5D4D" w:rsidP="003D5D4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D5D4D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2DD96" w14:textId="77777777" w:rsidR="00E5052C" w:rsidRDefault="00E5052C">
      <w:r>
        <w:separator/>
      </w:r>
    </w:p>
  </w:endnote>
  <w:endnote w:type="continuationSeparator" w:id="0">
    <w:p w14:paraId="65EAEC79" w14:textId="77777777" w:rsidR="00E5052C" w:rsidRDefault="00E50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7872C" w14:textId="77777777" w:rsidR="00E5052C" w:rsidRDefault="00E5052C">
      <w:r>
        <w:separator/>
      </w:r>
    </w:p>
  </w:footnote>
  <w:footnote w:type="continuationSeparator" w:id="0">
    <w:p w14:paraId="00A6FEDC" w14:textId="77777777" w:rsidR="00E5052C" w:rsidRDefault="00E50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5D4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052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8B4EB-59A4-4704-9E11-12C0449CA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2024-05-27T12:57:00Z</dcterms:modified>
</cp:coreProperties>
</file>