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на земельній ділянці по вул. Лісна, ділянка №22  (к/н 4610160300:03:001:0023)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63C032" w14:textId="77777777" w:rsidR="000D35E5" w:rsidRPr="000D35E5" w:rsidRDefault="000D35E5" w:rsidP="000D35E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0D35E5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Соболя П.Б., беручи до уваги Витяг з Державного реєстру речових прав на нерухоме майно про реєстрацію права власності       (і.н.в. 88549565 від 31.05.2017), довідку ОКП «БТІ та ЕО» від 04.09.2019р. №2/10686, виконавчий комітет Винниківської міської ради –</w:t>
      </w:r>
    </w:p>
    <w:p w14:paraId="6DD134D9" w14:textId="77777777" w:rsidR="000D35E5" w:rsidRPr="000D35E5" w:rsidRDefault="000D35E5" w:rsidP="000D35E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0DE55E40" w14:textId="77777777" w:rsidR="000D35E5" w:rsidRPr="000D35E5" w:rsidRDefault="000D35E5" w:rsidP="000D35E5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0D35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335D62A4" w14:textId="77777777" w:rsidR="000D35E5" w:rsidRPr="000D35E5" w:rsidRDefault="000D35E5" w:rsidP="000D35E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09DF98F" w14:textId="77777777" w:rsidR="000D35E5" w:rsidRPr="000D35E5" w:rsidRDefault="000D35E5" w:rsidP="000D35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0D35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0D35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Соболю Петру Богдановичу будівельний паспорт забудови земельної ділянки на проектування та будівництво </w:t>
      </w:r>
      <w:r w:rsidRPr="000D35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Лісна, ділянка №22 (к/н 4610160300:03:001:0023) у м. Винники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77B9D77" w14:textId="77777777" w:rsidR="000D35E5" w:rsidRPr="000D35E5" w:rsidRDefault="000D35E5" w:rsidP="000D35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0D35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0D35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0D35E5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0D35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Лісна, ділянка №22 (к/н 4610160300:03:001:0023) у м. Винники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C54D91E" w14:textId="77777777" w:rsidR="000D35E5" w:rsidRPr="000D35E5" w:rsidRDefault="000D35E5" w:rsidP="000D35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по вул.</w:t>
      </w:r>
      <w:r w:rsidRPr="000D35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 xml:space="preserve"> </w:t>
      </w:r>
      <w:r w:rsidRPr="000D35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Лісна, ділянка №22 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(</w:t>
      </w:r>
      <w:r w:rsidRPr="000D35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4610160300:03:001:0023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м.Винники, присвоїти поштову адресу, а саме: вул. Білозора, 29 (</w:t>
      </w:r>
      <w:r w:rsidRPr="000D35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4610160300:03:001:0023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2E1A032E" w14:textId="77777777" w:rsidR="000D35E5" w:rsidRPr="000D35E5" w:rsidRDefault="000D35E5" w:rsidP="000D35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Соболя П.Б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36F8C6CA" w14:textId="77777777" w:rsidR="000D35E5" w:rsidRPr="000D35E5" w:rsidRDefault="000D35E5" w:rsidP="000D35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0D35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0EF0D60" w14:textId="77777777" w:rsidR="000D35E5" w:rsidRPr="000D35E5" w:rsidRDefault="000D35E5" w:rsidP="000D35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DE0D51E" w14:textId="77777777" w:rsidR="000D35E5" w:rsidRPr="000D35E5" w:rsidRDefault="000D35E5" w:rsidP="000D35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0D35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0D35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0D35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655CD769" w14:textId="77777777" w:rsidR="000D35E5" w:rsidRPr="000D35E5" w:rsidRDefault="000D35E5" w:rsidP="000D35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0D35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5C0B1BC" w14:textId="77777777" w:rsidR="000D35E5" w:rsidRPr="000D35E5" w:rsidRDefault="000D35E5" w:rsidP="000D35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C6F43ED" w14:textId="77777777" w:rsidR="000D35E5" w:rsidRPr="000D35E5" w:rsidRDefault="000D35E5" w:rsidP="000D35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0D35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D35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38DB1A5" w14:textId="77777777" w:rsidR="000D35E5" w:rsidRPr="000D35E5" w:rsidRDefault="000D35E5" w:rsidP="000D35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DE4B28D" w14:textId="77777777" w:rsidR="000D35E5" w:rsidRPr="000D35E5" w:rsidRDefault="000D35E5" w:rsidP="000D35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D35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Соболю П.Б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09A29A20" w14:textId="77777777" w:rsidR="000D35E5" w:rsidRPr="000D35E5" w:rsidRDefault="000D35E5" w:rsidP="000D35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3DFF7B5E" w14:textId="77777777" w:rsidR="000D35E5" w:rsidRPr="000D35E5" w:rsidRDefault="000D35E5" w:rsidP="000D35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D2C9267" w14:textId="77777777" w:rsidR="000D35E5" w:rsidRPr="000D35E5" w:rsidRDefault="000D35E5" w:rsidP="000D35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D35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D35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F93750" w14:textId="77777777" w:rsidR="000D35E5" w:rsidRPr="000D35E5" w:rsidRDefault="000D35E5" w:rsidP="000D35E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0CBACE3" w14:textId="77777777" w:rsidR="000D35E5" w:rsidRPr="000D35E5" w:rsidRDefault="000D35E5" w:rsidP="000D35E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0B45C7B" w14:textId="77777777" w:rsidR="000D35E5" w:rsidRPr="000D35E5" w:rsidRDefault="000D35E5" w:rsidP="000D35E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24CA743" w14:textId="77777777" w:rsidR="000D35E5" w:rsidRPr="000D35E5" w:rsidRDefault="000D35E5" w:rsidP="000D35E5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0D35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0D35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D35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D35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D35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D35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D35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D35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D35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D35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21B9813F" w14:textId="77777777" w:rsidR="000D35E5" w:rsidRPr="000D35E5" w:rsidRDefault="000D35E5" w:rsidP="000D35E5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14CC2590" w14:textId="77777777" w:rsidR="00F4668C" w:rsidRPr="00F4668C" w:rsidRDefault="00F4668C" w:rsidP="00F4668C">
      <w:pPr>
        <w:jc w:val="both"/>
        <w:rPr>
          <w:b/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6C472" w14:textId="77777777" w:rsidR="00833EA8" w:rsidRDefault="00833EA8">
      <w:r>
        <w:separator/>
      </w:r>
    </w:p>
  </w:endnote>
  <w:endnote w:type="continuationSeparator" w:id="0">
    <w:p w14:paraId="494C9948" w14:textId="77777777" w:rsidR="00833EA8" w:rsidRDefault="00833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FA79FC" w14:textId="77777777" w:rsidR="00833EA8" w:rsidRDefault="00833EA8">
      <w:r>
        <w:separator/>
      </w:r>
    </w:p>
  </w:footnote>
  <w:footnote w:type="continuationSeparator" w:id="0">
    <w:p w14:paraId="0EF241DD" w14:textId="77777777" w:rsidR="00833EA8" w:rsidRDefault="00833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35E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3EA8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668C"/>
    <w:rsid w:val="00F52692"/>
    <w:rsid w:val="00F60B7B"/>
    <w:rsid w:val="00F657B9"/>
    <w:rsid w:val="00F85425"/>
    <w:rsid w:val="00FC1209"/>
    <w:rsid w:val="00FC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59E12-8838-424D-B31E-57C0F77A4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2585</Words>
  <Characters>1475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2024-05-27T12:30:00Z</dcterms:modified>
</cp:coreProperties>
</file>