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входу у будинку "Народного дому" 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D56D81" w14:textId="77777777" w:rsidR="00187467" w:rsidRPr="00187467" w:rsidRDefault="00187467" w:rsidP="00187467">
      <w:pPr>
        <w:jc w:val="both"/>
        <w:rPr>
          <w:sz w:val="28"/>
          <w:szCs w:val="28"/>
        </w:rPr>
      </w:pPr>
      <w:r w:rsidRPr="00187467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5D6A9A9" w14:textId="77777777" w:rsidR="00187467" w:rsidRPr="00187467" w:rsidRDefault="00187467" w:rsidP="00187467">
      <w:pPr>
        <w:jc w:val="both"/>
        <w:rPr>
          <w:sz w:val="28"/>
          <w:szCs w:val="28"/>
        </w:rPr>
      </w:pPr>
    </w:p>
    <w:p w14:paraId="673769EC" w14:textId="77777777" w:rsidR="00187467" w:rsidRPr="00187467" w:rsidRDefault="00187467" w:rsidP="00187467">
      <w:pPr>
        <w:jc w:val="center"/>
        <w:rPr>
          <w:sz w:val="28"/>
          <w:szCs w:val="28"/>
        </w:rPr>
      </w:pPr>
      <w:r w:rsidRPr="00187467">
        <w:rPr>
          <w:sz w:val="28"/>
          <w:szCs w:val="28"/>
        </w:rPr>
        <w:t>В И Р І Ш И В:</w:t>
      </w:r>
    </w:p>
    <w:p w14:paraId="53E75F0C" w14:textId="77777777" w:rsidR="00187467" w:rsidRPr="00187467" w:rsidRDefault="00187467" w:rsidP="00187467">
      <w:pPr>
        <w:jc w:val="both"/>
        <w:rPr>
          <w:sz w:val="28"/>
          <w:szCs w:val="28"/>
        </w:rPr>
      </w:pPr>
    </w:p>
    <w:p w14:paraId="6E3620CE" w14:textId="77777777" w:rsidR="00187467" w:rsidRPr="00187467" w:rsidRDefault="00187467" w:rsidP="00187467">
      <w:pPr>
        <w:jc w:val="both"/>
        <w:rPr>
          <w:sz w:val="28"/>
          <w:szCs w:val="28"/>
        </w:rPr>
      </w:pPr>
      <w:r w:rsidRPr="00187467">
        <w:rPr>
          <w:sz w:val="28"/>
          <w:szCs w:val="28"/>
        </w:rPr>
        <w:t xml:space="preserve"> 1.Затвердити кошторисну документацію на «Капітальний ремонт входу у будинку  «Народного дому»  у м.Винники»</w:t>
      </w:r>
    </w:p>
    <w:p w14:paraId="2D9569AF" w14:textId="31120278" w:rsidR="00187467" w:rsidRPr="00187467" w:rsidRDefault="00187467" w:rsidP="00187467">
      <w:pPr>
        <w:jc w:val="both"/>
        <w:rPr>
          <w:sz w:val="28"/>
          <w:szCs w:val="28"/>
        </w:rPr>
      </w:pPr>
      <w:r w:rsidRPr="00187467">
        <w:rPr>
          <w:sz w:val="28"/>
          <w:szCs w:val="28"/>
        </w:rPr>
        <w:t>2. Контроль за виконанням даного рішення залишаю за собою.</w:t>
      </w:r>
    </w:p>
    <w:p w14:paraId="7946E81A" w14:textId="74C28EF0" w:rsidR="00187467" w:rsidRPr="00187467" w:rsidRDefault="00187467" w:rsidP="00187467">
      <w:pPr>
        <w:jc w:val="both"/>
        <w:rPr>
          <w:sz w:val="28"/>
          <w:szCs w:val="28"/>
        </w:rPr>
      </w:pPr>
    </w:p>
    <w:p w14:paraId="19892A18" w14:textId="66F28DB0" w:rsidR="00187467" w:rsidRPr="00187467" w:rsidRDefault="00187467" w:rsidP="00187467">
      <w:pPr>
        <w:jc w:val="both"/>
        <w:rPr>
          <w:sz w:val="28"/>
          <w:szCs w:val="28"/>
        </w:rPr>
      </w:pPr>
    </w:p>
    <w:p w14:paraId="3E208C52" w14:textId="77777777" w:rsidR="00187467" w:rsidRPr="00187467" w:rsidRDefault="00187467" w:rsidP="00187467">
      <w:pPr>
        <w:jc w:val="both"/>
        <w:rPr>
          <w:sz w:val="28"/>
          <w:szCs w:val="28"/>
        </w:rPr>
      </w:pPr>
      <w:r w:rsidRPr="00187467">
        <w:rPr>
          <w:sz w:val="28"/>
          <w:szCs w:val="28"/>
        </w:rPr>
        <w:t>міський голова                                                                 Квурт В.Л.</w:t>
      </w:r>
    </w:p>
    <w:p w14:paraId="01B40913" w14:textId="77777777" w:rsidR="00187467" w:rsidRPr="00187467" w:rsidRDefault="00187467" w:rsidP="00187467">
      <w:pPr>
        <w:rPr>
          <w:sz w:val="28"/>
          <w:szCs w:val="28"/>
        </w:rPr>
      </w:pPr>
    </w:p>
    <w:p w14:paraId="21EDC3B4" w14:textId="1F8CBE06" w:rsidR="00187467" w:rsidRPr="00187467" w:rsidRDefault="00187467" w:rsidP="00187467">
      <w:pPr>
        <w:rPr>
          <w:sz w:val="28"/>
          <w:szCs w:val="28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66000D" w14:textId="77777777" w:rsidR="00801F8C" w:rsidRDefault="00801F8C">
      <w:r>
        <w:separator/>
      </w:r>
    </w:p>
  </w:endnote>
  <w:endnote w:type="continuationSeparator" w:id="0">
    <w:p w14:paraId="584548F7" w14:textId="77777777" w:rsidR="00801F8C" w:rsidRDefault="00801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043D8" w14:textId="77777777" w:rsidR="00801F8C" w:rsidRDefault="00801F8C">
      <w:r>
        <w:separator/>
      </w:r>
    </w:p>
  </w:footnote>
  <w:footnote w:type="continuationSeparator" w:id="0">
    <w:p w14:paraId="32622E75" w14:textId="77777777" w:rsidR="00801F8C" w:rsidRDefault="00801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746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1F8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643E6-6E2C-4C0C-BF5C-6C9E270E7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2024-05-27T13:07:00Z</dcterms:modified>
</cp:coreProperties>
</file>