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C8C37ED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</w:t>
            </w:r>
            <w:r w:rsidR="005B685D">
              <w:rPr>
                <w:b/>
                <w:sz w:val="28"/>
              </w:rPr>
              <w:t>о 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Загороддя, ділянка №7-а   (к</w:t>
            </w:r>
            <w:r w:rsidR="005B685D">
              <w:rPr>
                <w:b/>
                <w:sz w:val="28"/>
              </w:rPr>
              <w:t>/н 4610160300:05:002:0160) у м.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4DAB5B" w14:textId="1B092882" w:rsidR="005B685D" w:rsidRPr="005B685D" w:rsidRDefault="005B685D" w:rsidP="00C4110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Пилипця І.Ф., беручи до уваги Витяг з Державного реєстру речових прав на нерухоме майно про реєстрацію права власно</w:t>
      </w:r>
      <w:r w:rsidR="00C4110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сті</w:t>
      </w:r>
      <w:bookmarkStart w:id="1" w:name="_GoBack"/>
      <w:bookmarkEnd w:id="1"/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115066641 від 23.02.2018), довідку ОКП «БТІ та ЕО» від 08.08.2019р. №1/9600, виконавчий комітет Винниківської міської ради –</w:t>
      </w:r>
    </w:p>
    <w:p w14:paraId="0FB36E58" w14:textId="77777777" w:rsidR="005B685D" w:rsidRPr="005B685D" w:rsidRDefault="005B685D" w:rsidP="005B685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719CE6DB" w14:textId="77777777" w:rsidR="005B685D" w:rsidRPr="005B685D" w:rsidRDefault="005B685D" w:rsidP="005B685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B5144F0" w14:textId="77777777" w:rsidR="005B685D" w:rsidRPr="005B685D" w:rsidRDefault="005B685D" w:rsidP="005B68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67CE7BE2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Пилипцю Івану Федоровичу будівельний паспорт забудови земельної ділянки на проектування та будівництво 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Загороддя, ділянка №7-а (к/н 4610160300:05:002:0160) у м. Винники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7737EFD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на вул. Загороддя, ділянка №7-а (к/н 4610160300:05:002:0160) у м. Винники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4DBB3B6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на вул.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Загороддя, ділянка №7-а (к/н 4610160300:05:002:0160) у м. Винники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Загороддя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7 (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4610160300:05:002:0160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1B8A1414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Пилипця І.Ф:</w:t>
      </w:r>
    </w:p>
    <w:p w14:paraId="1B30F745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08AC7CA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71F734A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7C96AEBA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BBA1566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CD3BF65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126281A0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8139B62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B685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Пилипцю І.Ф.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33CEAA6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302B94B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A8B6E06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B685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B685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08DF14" w14:textId="77777777" w:rsidR="005B685D" w:rsidRPr="005B685D" w:rsidRDefault="005B685D" w:rsidP="005B68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962E8B1" w14:textId="77777777" w:rsidR="005B685D" w:rsidRPr="005B685D" w:rsidRDefault="005B685D" w:rsidP="005B68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285B3C1" w14:textId="77777777" w:rsidR="005B685D" w:rsidRPr="005B685D" w:rsidRDefault="005B685D" w:rsidP="005B685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E4DCAB3" w14:textId="77777777" w:rsidR="005B685D" w:rsidRPr="005B685D" w:rsidRDefault="005B685D" w:rsidP="005B685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B685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9664232" w14:textId="77777777" w:rsidR="005B685D" w:rsidRPr="005B685D" w:rsidRDefault="005B685D" w:rsidP="005B685D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639429" w14:textId="77777777" w:rsidR="00393A6E" w:rsidRDefault="00393A6E">
      <w:r>
        <w:separator/>
      </w:r>
    </w:p>
  </w:endnote>
  <w:endnote w:type="continuationSeparator" w:id="0">
    <w:p w14:paraId="1F810919" w14:textId="77777777" w:rsidR="00393A6E" w:rsidRDefault="0039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09328" w14:textId="77777777" w:rsidR="00393A6E" w:rsidRDefault="00393A6E">
      <w:r>
        <w:separator/>
      </w:r>
    </w:p>
  </w:footnote>
  <w:footnote w:type="continuationSeparator" w:id="0">
    <w:p w14:paraId="3ABAF035" w14:textId="77777777" w:rsidR="00393A6E" w:rsidRDefault="00393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A6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685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110C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48C14-1AA0-4E93-9140-68BAA3FE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2596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2024-05-28T09:35:00Z</dcterms:modified>
</cp:coreProperties>
</file>