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                         ділянці за адресою дачний кооператив "Сонячна долина"               (к/н 4610160300:07:003:0045)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514157" w14:textId="77777777" w:rsidR="0051356F" w:rsidRPr="0051356F" w:rsidRDefault="0051356F" w:rsidP="0051356F">
      <w:pPr>
        <w:ind w:firstLine="708"/>
        <w:jc w:val="both"/>
        <w:rPr>
          <w:sz w:val="28"/>
          <w:szCs w:val="28"/>
        </w:rPr>
      </w:pPr>
      <w:r w:rsidRPr="0051356F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51356F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1356F">
        <w:rPr>
          <w:sz w:val="28"/>
          <w:szCs w:val="28"/>
        </w:rPr>
        <w:t xml:space="preserve">», розглянувши заяву гр. Булича С.В., беручи до уваги Повідомлення про початок виконання будівельних робіт щодо об’єктів, будівництво яких здійснюється на підставі будівельного паспорта, зареєстроване в Департаменті ДАБІ у Львівській обл. від 23.07.2019р.                  №ЛВ </w:t>
      </w:r>
      <w:r w:rsidRPr="0051356F">
        <w:rPr>
          <w:iCs/>
          <w:sz w:val="28"/>
          <w:szCs w:val="28"/>
        </w:rPr>
        <w:t>061192060252</w:t>
      </w:r>
      <w:r w:rsidRPr="0051356F">
        <w:rPr>
          <w:sz w:val="28"/>
          <w:szCs w:val="28"/>
        </w:rPr>
        <w:t>, виконавчий комітет Винниківської міської ради -</w:t>
      </w:r>
    </w:p>
    <w:p w14:paraId="21447668" w14:textId="77777777" w:rsidR="0051356F" w:rsidRPr="0051356F" w:rsidRDefault="0051356F" w:rsidP="0051356F">
      <w:pPr>
        <w:jc w:val="center"/>
        <w:rPr>
          <w:b/>
          <w:sz w:val="28"/>
          <w:szCs w:val="28"/>
        </w:rPr>
      </w:pPr>
    </w:p>
    <w:p w14:paraId="5A7F386A" w14:textId="77777777" w:rsidR="0051356F" w:rsidRPr="0051356F" w:rsidRDefault="0051356F" w:rsidP="0051356F">
      <w:pPr>
        <w:jc w:val="center"/>
        <w:rPr>
          <w:b/>
          <w:sz w:val="28"/>
          <w:szCs w:val="28"/>
        </w:rPr>
      </w:pPr>
      <w:r w:rsidRPr="0051356F">
        <w:rPr>
          <w:b/>
          <w:sz w:val="28"/>
          <w:szCs w:val="28"/>
        </w:rPr>
        <w:t>В И Р І Ш И В :</w:t>
      </w:r>
    </w:p>
    <w:p w14:paraId="5DA42308" w14:textId="77777777" w:rsidR="0051356F" w:rsidRPr="0051356F" w:rsidRDefault="0051356F" w:rsidP="0051356F">
      <w:pPr>
        <w:jc w:val="center"/>
        <w:rPr>
          <w:b/>
          <w:sz w:val="28"/>
          <w:szCs w:val="28"/>
        </w:rPr>
      </w:pPr>
    </w:p>
    <w:p w14:paraId="7CE0D2A7" w14:textId="72D3142C" w:rsidR="0051356F" w:rsidRPr="0051356F" w:rsidRDefault="0051356F" w:rsidP="0051356F">
      <w:pPr>
        <w:jc w:val="both"/>
        <w:rPr>
          <w:sz w:val="28"/>
          <w:szCs w:val="28"/>
        </w:rPr>
      </w:pPr>
      <w:r w:rsidRPr="0051356F">
        <w:rPr>
          <w:sz w:val="28"/>
          <w:szCs w:val="28"/>
        </w:rPr>
        <w:t>1.</w:t>
      </w:r>
      <w:r w:rsidRPr="0051356F">
        <w:rPr>
          <w:sz w:val="28"/>
          <w:szCs w:val="28"/>
        </w:rPr>
        <w:tab/>
        <w:t xml:space="preserve">Індивідуальному житловому будинку здійсненому на земельній ділянці за адресою дачний кооператив «Сонячна долина» (к/н 4610160300:07:003:0045) у </w:t>
      </w:r>
      <w:r w:rsidRPr="0051356F">
        <w:rPr>
          <w:sz w:val="28"/>
          <w:szCs w:val="28"/>
        </w:rPr>
        <w:lastRenderedPageBreak/>
        <w:t>м. Винники</w:t>
      </w:r>
      <w:r w:rsidRPr="0051356F">
        <w:rPr>
          <w:b/>
          <w:sz w:val="28"/>
          <w:szCs w:val="28"/>
        </w:rPr>
        <w:t xml:space="preserve"> </w:t>
      </w:r>
      <w:r w:rsidRPr="0051356F">
        <w:rPr>
          <w:sz w:val="28"/>
          <w:szCs w:val="28"/>
        </w:rPr>
        <w:t xml:space="preserve">присвоїти поштову адресу, а саме: вул. Сонячна, 21 (к/н </w:t>
      </w:r>
      <w:r>
        <w:rPr>
          <w:sz w:val="28"/>
          <w:szCs w:val="28"/>
        </w:rPr>
        <w:t>4610160300:07:003:0045) у</w:t>
      </w:r>
      <w:r w:rsidRPr="0051356F">
        <w:rPr>
          <w:sz w:val="28"/>
          <w:szCs w:val="28"/>
        </w:rPr>
        <w:t xml:space="preserve">  м. Винники.</w:t>
      </w:r>
    </w:p>
    <w:p w14:paraId="57FE4E52" w14:textId="77777777" w:rsidR="0051356F" w:rsidRPr="0051356F" w:rsidRDefault="0051356F" w:rsidP="0051356F">
      <w:pPr>
        <w:jc w:val="both"/>
        <w:rPr>
          <w:sz w:val="28"/>
          <w:szCs w:val="28"/>
        </w:rPr>
      </w:pPr>
      <w:r w:rsidRPr="0051356F">
        <w:rPr>
          <w:sz w:val="28"/>
          <w:szCs w:val="28"/>
        </w:rPr>
        <w:t>2.</w:t>
      </w:r>
      <w:r w:rsidRPr="0051356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0F9128" w14:textId="77777777" w:rsidR="0051356F" w:rsidRPr="0051356F" w:rsidRDefault="0051356F" w:rsidP="0051356F">
      <w:pPr>
        <w:jc w:val="both"/>
        <w:rPr>
          <w:b/>
          <w:i/>
          <w:sz w:val="28"/>
          <w:szCs w:val="28"/>
        </w:rPr>
      </w:pPr>
    </w:p>
    <w:p w14:paraId="3A407E8D" w14:textId="77777777" w:rsidR="0051356F" w:rsidRPr="0051356F" w:rsidRDefault="0051356F" w:rsidP="0051356F">
      <w:pPr>
        <w:jc w:val="both"/>
        <w:rPr>
          <w:b/>
          <w:i/>
          <w:sz w:val="28"/>
          <w:szCs w:val="28"/>
        </w:rPr>
      </w:pPr>
    </w:p>
    <w:p w14:paraId="5743CAF3" w14:textId="77777777" w:rsidR="0051356F" w:rsidRPr="0051356F" w:rsidRDefault="0051356F" w:rsidP="0051356F">
      <w:pPr>
        <w:jc w:val="both"/>
        <w:rPr>
          <w:b/>
          <w:i/>
          <w:sz w:val="28"/>
          <w:szCs w:val="28"/>
        </w:rPr>
      </w:pPr>
    </w:p>
    <w:p w14:paraId="5ECDC369" w14:textId="77777777" w:rsidR="0051356F" w:rsidRPr="0051356F" w:rsidRDefault="0051356F" w:rsidP="0051356F">
      <w:pPr>
        <w:jc w:val="both"/>
        <w:rPr>
          <w:b/>
          <w:i/>
          <w:sz w:val="28"/>
          <w:szCs w:val="28"/>
        </w:rPr>
      </w:pPr>
    </w:p>
    <w:p w14:paraId="16CE8C02" w14:textId="6755D61C" w:rsidR="0051356F" w:rsidRPr="0051356F" w:rsidRDefault="0051356F" w:rsidP="0051356F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    </w:t>
      </w:r>
      <w:bookmarkStart w:id="1" w:name="_GoBack"/>
      <w:bookmarkEnd w:id="1"/>
      <w:r w:rsidRPr="0051356F">
        <w:rPr>
          <w:b/>
          <w:sz w:val="28"/>
          <w:szCs w:val="28"/>
        </w:rPr>
        <w:t>Міський голова</w:t>
      </w:r>
      <w:r w:rsidRPr="0051356F">
        <w:rPr>
          <w:b/>
          <w:bCs/>
          <w:sz w:val="28"/>
          <w:szCs w:val="28"/>
          <w:lang w:val="ru-RU"/>
        </w:rPr>
        <w:tab/>
      </w:r>
      <w:r w:rsidRPr="0051356F">
        <w:rPr>
          <w:b/>
          <w:bCs/>
          <w:sz w:val="28"/>
          <w:szCs w:val="28"/>
        </w:rPr>
        <w:t xml:space="preserve">                                                   </w:t>
      </w:r>
      <w:r w:rsidRPr="0051356F">
        <w:rPr>
          <w:b/>
          <w:bCs/>
          <w:sz w:val="28"/>
          <w:szCs w:val="28"/>
        </w:rPr>
        <w:tab/>
        <w:t xml:space="preserve">     </w:t>
      </w:r>
      <w:r w:rsidRPr="0051356F">
        <w:rPr>
          <w:b/>
          <w:bCs/>
          <w:sz w:val="28"/>
          <w:szCs w:val="28"/>
          <w:lang w:val="ru-RU"/>
        </w:rPr>
        <w:tab/>
      </w:r>
      <w:r w:rsidRPr="0051356F">
        <w:rPr>
          <w:b/>
          <w:bCs/>
          <w:sz w:val="28"/>
          <w:szCs w:val="28"/>
        </w:rPr>
        <w:t>В.Л.Квурт</w:t>
      </w:r>
    </w:p>
    <w:p w14:paraId="0CDDDBAE" w14:textId="77777777" w:rsidR="0051356F" w:rsidRPr="0051356F" w:rsidRDefault="0051356F" w:rsidP="0051356F">
      <w:pPr>
        <w:jc w:val="both"/>
        <w:rPr>
          <w:szCs w:val="24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64D0D" w14:textId="77777777" w:rsidR="00F64208" w:rsidRDefault="00F64208">
      <w:r>
        <w:separator/>
      </w:r>
    </w:p>
  </w:endnote>
  <w:endnote w:type="continuationSeparator" w:id="0">
    <w:p w14:paraId="076104A5" w14:textId="77777777" w:rsidR="00F64208" w:rsidRDefault="00F64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AB906" w14:textId="77777777" w:rsidR="00F64208" w:rsidRDefault="00F64208">
      <w:r>
        <w:separator/>
      </w:r>
    </w:p>
  </w:footnote>
  <w:footnote w:type="continuationSeparator" w:id="0">
    <w:p w14:paraId="7D280BF7" w14:textId="77777777" w:rsidR="00F64208" w:rsidRDefault="00F64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56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4208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37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8C197-76A4-4942-9F3D-43029406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1411</Words>
  <Characters>805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2024-05-28T09:40:00Z</dcterms:modified>
</cp:coreProperties>
</file>