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88315B" w14:textId="77777777" w:rsidR="000A4645" w:rsidRPr="000A4645" w:rsidRDefault="000A4645" w:rsidP="000A4645">
      <w:pPr>
        <w:ind w:firstLine="708"/>
        <w:jc w:val="both"/>
        <w:rPr>
          <w:sz w:val="28"/>
          <w:szCs w:val="28"/>
        </w:rPr>
      </w:pPr>
      <w:r w:rsidRPr="000A464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«ЛМБ-3» п. Є.М.Подусівського, беручи до уваги Витяги з Державного реєстру речових прав на нерухоме майно про реєстрацію права власності (і.н.в. 147123496 від 28.11.2018), Містобудівний розрахунок з техніко-економічними показниками, виконком Винниківської міської ради -</w:t>
      </w:r>
    </w:p>
    <w:p w14:paraId="43DA4F5E" w14:textId="77777777" w:rsidR="000A4645" w:rsidRPr="000A4645" w:rsidRDefault="000A4645" w:rsidP="000A4645">
      <w:pPr>
        <w:ind w:firstLine="708"/>
        <w:jc w:val="both"/>
        <w:rPr>
          <w:sz w:val="28"/>
          <w:szCs w:val="28"/>
        </w:rPr>
      </w:pPr>
      <w:r w:rsidRPr="000A4645">
        <w:rPr>
          <w:sz w:val="28"/>
          <w:szCs w:val="28"/>
        </w:rPr>
        <w:t xml:space="preserve"> </w:t>
      </w:r>
    </w:p>
    <w:p w14:paraId="2923A4CA" w14:textId="77777777" w:rsidR="000A4645" w:rsidRPr="000A4645" w:rsidRDefault="000A4645" w:rsidP="000A4645">
      <w:pPr>
        <w:ind w:firstLine="708"/>
        <w:jc w:val="center"/>
        <w:rPr>
          <w:b/>
          <w:sz w:val="28"/>
          <w:szCs w:val="28"/>
        </w:rPr>
      </w:pPr>
      <w:r w:rsidRPr="000A4645">
        <w:rPr>
          <w:b/>
          <w:sz w:val="28"/>
          <w:szCs w:val="28"/>
        </w:rPr>
        <w:t>ВИРІШИВ:</w:t>
      </w:r>
    </w:p>
    <w:p w14:paraId="5775927A" w14:textId="77777777" w:rsidR="000A4645" w:rsidRPr="000A4645" w:rsidRDefault="000A4645" w:rsidP="000A4645">
      <w:pPr>
        <w:jc w:val="both"/>
        <w:rPr>
          <w:b/>
          <w:sz w:val="28"/>
          <w:szCs w:val="28"/>
        </w:rPr>
      </w:pPr>
    </w:p>
    <w:p w14:paraId="54813BE5" w14:textId="77777777" w:rsidR="000A4645" w:rsidRPr="000A4645" w:rsidRDefault="000A4645" w:rsidP="000A4645">
      <w:pPr>
        <w:ind w:right="-1"/>
        <w:jc w:val="both"/>
        <w:rPr>
          <w:b/>
          <w:sz w:val="28"/>
          <w:szCs w:val="28"/>
        </w:rPr>
      </w:pPr>
      <w:r w:rsidRPr="000A4645">
        <w:rPr>
          <w:sz w:val="28"/>
          <w:szCs w:val="28"/>
        </w:rPr>
        <w:t>1.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>Надати</w:t>
      </w:r>
      <w:r w:rsidRPr="000A4645">
        <w:rPr>
          <w:b/>
          <w:sz w:val="28"/>
          <w:szCs w:val="28"/>
        </w:rPr>
        <w:t xml:space="preserve"> </w:t>
      </w:r>
      <w:r w:rsidRPr="000A4645">
        <w:rPr>
          <w:sz w:val="28"/>
          <w:szCs w:val="28"/>
        </w:rPr>
        <w:t>ТзОВ «ЛМБ-3» 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4610160300:04:002:0108) у м.Винники.</w:t>
      </w:r>
    </w:p>
    <w:p w14:paraId="7CE39768" w14:textId="77777777" w:rsidR="000A4645" w:rsidRPr="000A4645" w:rsidRDefault="000A4645" w:rsidP="000A4645">
      <w:pPr>
        <w:ind w:right="-1"/>
        <w:jc w:val="both"/>
        <w:rPr>
          <w:sz w:val="28"/>
          <w:szCs w:val="28"/>
        </w:rPr>
      </w:pPr>
      <w:r w:rsidRPr="000A4645">
        <w:rPr>
          <w:sz w:val="28"/>
          <w:szCs w:val="28"/>
        </w:rPr>
        <w:t>2.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>Доручити відділу містобудування виконати</w:t>
      </w:r>
      <w:r w:rsidRPr="000A4645">
        <w:rPr>
          <w:b/>
          <w:sz w:val="28"/>
          <w:szCs w:val="28"/>
        </w:rPr>
        <w:t xml:space="preserve"> </w:t>
      </w:r>
      <w:r w:rsidRPr="000A4645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4610160300:04:002:0108) у м.Винники. </w:t>
      </w:r>
    </w:p>
    <w:p w14:paraId="384C6630" w14:textId="38301AF5" w:rsidR="000A4645" w:rsidRDefault="000A4645" w:rsidP="000A4645">
      <w:pPr>
        <w:ind w:right="-1"/>
        <w:jc w:val="both"/>
        <w:rPr>
          <w:sz w:val="28"/>
          <w:szCs w:val="28"/>
        </w:rPr>
      </w:pPr>
      <w:r w:rsidRPr="000A4645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      Багатоквартирному житловому</w:t>
      </w:r>
      <w:r w:rsidRPr="000A4645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, який проектується на земельній ділянці на вул.Лісна </w:t>
      </w:r>
      <w:r w:rsidRPr="000A4645">
        <w:rPr>
          <w:sz w:val="28"/>
          <w:szCs w:val="28"/>
        </w:rPr>
        <w:t>(к/н 4610160300:04:002:0108) у м.Винники</w:t>
      </w:r>
      <w:r>
        <w:rPr>
          <w:sz w:val="28"/>
          <w:szCs w:val="28"/>
        </w:rPr>
        <w:t xml:space="preserve">, присвоїти поштову адресу, а саме: вул.Лісна, 27-б </w:t>
      </w:r>
      <w:r w:rsidRPr="000A4645">
        <w:rPr>
          <w:sz w:val="28"/>
          <w:szCs w:val="28"/>
        </w:rPr>
        <w:t>(к/н 4610160300:04:002:0108) у м.Винники</w:t>
      </w:r>
      <w:r>
        <w:rPr>
          <w:sz w:val="28"/>
          <w:szCs w:val="28"/>
        </w:rPr>
        <w:t>.</w:t>
      </w:r>
    </w:p>
    <w:p w14:paraId="42345B1B" w14:textId="1E0CA455" w:rsidR="000A4645" w:rsidRPr="000A4645" w:rsidRDefault="000A4645" w:rsidP="000A4645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A4645">
        <w:rPr>
          <w:sz w:val="28"/>
          <w:szCs w:val="28"/>
        </w:rPr>
        <w:tab/>
        <w:t>Зобов’язати ТзОВ «ЛМБ-3»:</w:t>
      </w:r>
    </w:p>
    <w:p w14:paraId="6D97EB0E" w14:textId="2886F2A9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.1.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8216687" w14:textId="4AAD5E05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.2.</w:t>
      </w:r>
      <w:r w:rsidRPr="000A464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4673F5B" w14:textId="1407AE21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.3.</w:t>
      </w:r>
      <w:r w:rsidRPr="000A4645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77F658B4" w14:textId="402711DD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.4.</w:t>
      </w:r>
      <w:r w:rsidRPr="000A4645">
        <w:rPr>
          <w:sz w:val="28"/>
          <w:szCs w:val="28"/>
        </w:rPr>
        <w:tab/>
        <w:t>Звернутись в</w:t>
      </w:r>
      <w:r w:rsidRPr="000A4645">
        <w:rPr>
          <w:b/>
          <w:sz w:val="28"/>
          <w:szCs w:val="28"/>
        </w:rPr>
        <w:t xml:space="preserve"> </w:t>
      </w:r>
      <w:r w:rsidRPr="000A4645">
        <w:rPr>
          <w:sz w:val="28"/>
          <w:szCs w:val="28"/>
        </w:rPr>
        <w:t>Департамент</w:t>
      </w:r>
      <w:r w:rsidRPr="000A4645">
        <w:rPr>
          <w:b/>
          <w:sz w:val="28"/>
          <w:szCs w:val="28"/>
        </w:rPr>
        <w:t xml:space="preserve"> </w:t>
      </w:r>
      <w:r w:rsidRPr="000A4645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0B5D8A4" w14:textId="0AEA65AE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.5.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B44F11C" w14:textId="640B0E75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.6.</w:t>
      </w:r>
      <w:r w:rsidRPr="000A464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EE2775E" w14:textId="77777777" w:rsidR="000A4645" w:rsidRPr="000A4645" w:rsidRDefault="000A4645" w:rsidP="000A4645">
      <w:pPr>
        <w:jc w:val="both"/>
        <w:rPr>
          <w:sz w:val="28"/>
          <w:szCs w:val="28"/>
        </w:rPr>
      </w:pPr>
      <w:r w:rsidRPr="000A464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10A33D5" w14:textId="3A0F16E1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.7.</w:t>
      </w:r>
      <w:r w:rsidRPr="000A464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F732E52" w14:textId="061A0FA4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645">
        <w:rPr>
          <w:sz w:val="28"/>
          <w:szCs w:val="28"/>
        </w:rPr>
        <w:t>.8.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0C4E59F" w14:textId="20CEE413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A4645">
        <w:rPr>
          <w:sz w:val="28"/>
          <w:szCs w:val="28"/>
        </w:rPr>
        <w:t>.</w:t>
      </w:r>
      <w:r w:rsidRPr="000A4645">
        <w:rPr>
          <w:b/>
          <w:sz w:val="28"/>
          <w:szCs w:val="28"/>
        </w:rPr>
        <w:tab/>
      </w:r>
      <w:r w:rsidRPr="000A4645">
        <w:rPr>
          <w:sz w:val="28"/>
          <w:szCs w:val="28"/>
        </w:rPr>
        <w:t xml:space="preserve">Роз’яснити ТзОВ «ЛМБ-3», що будівельні роботи можна розпочинати тільки після отримання відповідних дозволів, згідно державних норм та правил. </w:t>
      </w:r>
    </w:p>
    <w:p w14:paraId="6CA9B277" w14:textId="45785602" w:rsidR="000A4645" w:rsidRPr="000A4645" w:rsidRDefault="000A4645" w:rsidP="000A464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0A4645">
        <w:rPr>
          <w:sz w:val="28"/>
          <w:szCs w:val="28"/>
        </w:rPr>
        <w:t>.</w:t>
      </w:r>
      <w:r w:rsidRPr="000A46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3077CA" w14:textId="77777777" w:rsidR="000A4645" w:rsidRPr="000A4645" w:rsidRDefault="000A4645" w:rsidP="000A4645">
      <w:pPr>
        <w:jc w:val="both"/>
        <w:rPr>
          <w:b/>
          <w:sz w:val="28"/>
          <w:szCs w:val="28"/>
        </w:rPr>
      </w:pPr>
    </w:p>
    <w:p w14:paraId="6F706442" w14:textId="77777777" w:rsidR="000A4645" w:rsidRPr="000A4645" w:rsidRDefault="000A4645" w:rsidP="000A4645">
      <w:pPr>
        <w:jc w:val="both"/>
        <w:rPr>
          <w:b/>
          <w:sz w:val="28"/>
          <w:szCs w:val="28"/>
        </w:rPr>
      </w:pPr>
    </w:p>
    <w:p w14:paraId="45C33D0D" w14:textId="77777777" w:rsidR="000A4645" w:rsidRPr="000A4645" w:rsidRDefault="000A4645" w:rsidP="000A4645">
      <w:pPr>
        <w:jc w:val="both"/>
        <w:rPr>
          <w:b/>
          <w:sz w:val="28"/>
          <w:szCs w:val="28"/>
        </w:rPr>
      </w:pPr>
    </w:p>
    <w:p w14:paraId="032BA1D5" w14:textId="3E2B2A84" w:rsidR="000A4645" w:rsidRPr="000A4645" w:rsidRDefault="000A4645" w:rsidP="000A4645">
      <w:pPr>
        <w:jc w:val="both"/>
        <w:rPr>
          <w:b/>
          <w:szCs w:val="24"/>
        </w:rPr>
      </w:pPr>
      <w:r>
        <w:rPr>
          <w:b/>
          <w:sz w:val="28"/>
          <w:szCs w:val="28"/>
        </w:rPr>
        <w:t xml:space="preserve"> </w:t>
      </w:r>
      <w:r w:rsidRPr="000A4645">
        <w:rPr>
          <w:b/>
          <w:sz w:val="28"/>
          <w:szCs w:val="28"/>
        </w:rPr>
        <w:t>Міський  голова</w:t>
      </w:r>
      <w:bookmarkStart w:id="1" w:name="_GoBack"/>
      <w:bookmarkEnd w:id="1"/>
      <w:r w:rsidRPr="000A4645">
        <w:rPr>
          <w:b/>
          <w:sz w:val="28"/>
          <w:szCs w:val="28"/>
        </w:rPr>
        <w:tab/>
      </w:r>
      <w:r w:rsidRPr="000A4645">
        <w:rPr>
          <w:b/>
          <w:sz w:val="28"/>
          <w:szCs w:val="28"/>
        </w:rPr>
        <w:tab/>
      </w:r>
      <w:r w:rsidRPr="000A4645">
        <w:rPr>
          <w:b/>
          <w:sz w:val="28"/>
          <w:szCs w:val="28"/>
        </w:rPr>
        <w:tab/>
      </w:r>
      <w:r w:rsidRPr="000A4645">
        <w:rPr>
          <w:b/>
          <w:sz w:val="28"/>
          <w:szCs w:val="28"/>
        </w:rPr>
        <w:tab/>
        <w:t xml:space="preserve">                    </w:t>
      </w:r>
      <w:r w:rsidRPr="000A4645">
        <w:rPr>
          <w:b/>
          <w:sz w:val="28"/>
          <w:szCs w:val="28"/>
        </w:rPr>
        <w:tab/>
        <w:t xml:space="preserve">   </w:t>
      </w:r>
      <w:r w:rsidRPr="000A4645">
        <w:rPr>
          <w:b/>
          <w:sz w:val="28"/>
          <w:szCs w:val="28"/>
        </w:rPr>
        <w:tab/>
        <w:t>В.Л.Квурт</w:t>
      </w:r>
      <w:r w:rsidRPr="000A4645">
        <w:rPr>
          <w:b/>
          <w:szCs w:val="24"/>
        </w:rPr>
        <w:tab/>
      </w:r>
    </w:p>
    <w:p w14:paraId="3BEC1CFB" w14:textId="77777777" w:rsidR="000A4645" w:rsidRPr="000A4645" w:rsidRDefault="000A4645" w:rsidP="000A4645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58D87" w14:textId="77777777" w:rsidR="007E6F9F" w:rsidRDefault="007E6F9F">
      <w:r>
        <w:separator/>
      </w:r>
    </w:p>
  </w:endnote>
  <w:endnote w:type="continuationSeparator" w:id="0">
    <w:p w14:paraId="59096680" w14:textId="77777777" w:rsidR="007E6F9F" w:rsidRDefault="007E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41400" w14:textId="77777777" w:rsidR="007E6F9F" w:rsidRDefault="007E6F9F">
      <w:r>
        <w:separator/>
      </w:r>
    </w:p>
  </w:footnote>
  <w:footnote w:type="continuationSeparator" w:id="0">
    <w:p w14:paraId="4E7D58EA" w14:textId="77777777" w:rsidR="007E6F9F" w:rsidRDefault="007E6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64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F9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2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1CB1D-DE55-40A0-86BF-C8990911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2273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2024-05-28T10:22:00Z</dcterms:modified>
</cp:coreProperties>
</file>