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багатоквартирного житлового будинку з вбудованими приміщеннями громадського призначення, приміщенням для тимчасового перебування дітей та підземним паркінгом по вул. Лісна (к/н 4610160300:04:002:0106)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C45E88" w14:textId="77777777" w:rsidR="00F56E0E" w:rsidRPr="00F56E0E" w:rsidRDefault="00F56E0E" w:rsidP="00F56E0E">
      <w:pPr>
        <w:ind w:firstLine="708"/>
        <w:jc w:val="both"/>
        <w:rPr>
          <w:sz w:val="28"/>
          <w:szCs w:val="28"/>
        </w:rPr>
      </w:pPr>
      <w:r w:rsidRPr="00F56E0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директора ТзОВ «ЛМБ-4» п. Є.М.Подусівського, беручи до уваги Витяги з Державного реєстру речових прав на нерухоме майно про реєстрацію права власності (і.н.в. 147128027 від 28.11.2018), Містобудівний розрахунок з техніко-економічними показниками, виконком Винниківської міської ради -</w:t>
      </w:r>
    </w:p>
    <w:p w14:paraId="656B3616" w14:textId="77777777" w:rsidR="00F56E0E" w:rsidRPr="00F56E0E" w:rsidRDefault="00F56E0E" w:rsidP="00F56E0E">
      <w:pPr>
        <w:ind w:firstLine="708"/>
        <w:jc w:val="both"/>
        <w:rPr>
          <w:sz w:val="28"/>
          <w:szCs w:val="28"/>
        </w:rPr>
      </w:pPr>
      <w:r w:rsidRPr="00F56E0E">
        <w:rPr>
          <w:sz w:val="28"/>
          <w:szCs w:val="28"/>
        </w:rPr>
        <w:t xml:space="preserve"> </w:t>
      </w:r>
    </w:p>
    <w:p w14:paraId="5D06CA0D" w14:textId="77777777" w:rsidR="00F56E0E" w:rsidRPr="00F56E0E" w:rsidRDefault="00F56E0E" w:rsidP="00F56E0E">
      <w:pPr>
        <w:ind w:firstLine="708"/>
        <w:jc w:val="center"/>
        <w:rPr>
          <w:b/>
          <w:sz w:val="28"/>
          <w:szCs w:val="28"/>
        </w:rPr>
      </w:pPr>
      <w:r w:rsidRPr="00F56E0E">
        <w:rPr>
          <w:b/>
          <w:sz w:val="28"/>
          <w:szCs w:val="28"/>
        </w:rPr>
        <w:t>ВИРІШИВ:</w:t>
      </w:r>
    </w:p>
    <w:p w14:paraId="68824051" w14:textId="77777777" w:rsidR="00F56E0E" w:rsidRPr="00F56E0E" w:rsidRDefault="00F56E0E" w:rsidP="00F56E0E">
      <w:pPr>
        <w:jc w:val="both"/>
        <w:rPr>
          <w:b/>
          <w:sz w:val="28"/>
          <w:szCs w:val="28"/>
        </w:rPr>
      </w:pPr>
    </w:p>
    <w:p w14:paraId="67EA5D55" w14:textId="77777777" w:rsidR="00F56E0E" w:rsidRPr="00F56E0E" w:rsidRDefault="00F56E0E" w:rsidP="00F56E0E">
      <w:pPr>
        <w:ind w:right="-1"/>
        <w:jc w:val="both"/>
        <w:rPr>
          <w:b/>
          <w:sz w:val="28"/>
          <w:szCs w:val="28"/>
        </w:rPr>
      </w:pPr>
      <w:r w:rsidRPr="00F56E0E">
        <w:rPr>
          <w:sz w:val="28"/>
          <w:szCs w:val="28"/>
        </w:rPr>
        <w:t>1.</w:t>
      </w:r>
      <w:r w:rsidRPr="00F56E0E">
        <w:rPr>
          <w:b/>
          <w:sz w:val="28"/>
          <w:szCs w:val="28"/>
        </w:rPr>
        <w:tab/>
      </w:r>
      <w:r w:rsidRPr="00F56E0E">
        <w:rPr>
          <w:sz w:val="28"/>
          <w:szCs w:val="28"/>
        </w:rPr>
        <w:t>Надати</w:t>
      </w:r>
      <w:r w:rsidRPr="00F56E0E">
        <w:rPr>
          <w:b/>
          <w:sz w:val="28"/>
          <w:szCs w:val="28"/>
        </w:rPr>
        <w:t xml:space="preserve"> </w:t>
      </w:r>
      <w:r w:rsidRPr="00F56E0E">
        <w:rPr>
          <w:sz w:val="28"/>
          <w:szCs w:val="28"/>
        </w:rPr>
        <w:t>ТзОВ «ЛМБ-4» містобудівні умови та обмеження на проектування та будівництво багатоквартирного житлового будинку з вбудованими приміщеннями громадського призначення, приміщенням для тимчасового перебування дітей та підземним паркінгом по вул. Лісна (к/н 4610160300:04:002:0106) у м.Винники.</w:t>
      </w:r>
    </w:p>
    <w:p w14:paraId="250B7407" w14:textId="77777777" w:rsidR="00F56E0E" w:rsidRPr="00F56E0E" w:rsidRDefault="00F56E0E" w:rsidP="00F56E0E">
      <w:pPr>
        <w:ind w:right="-1"/>
        <w:jc w:val="both"/>
        <w:rPr>
          <w:sz w:val="28"/>
          <w:szCs w:val="28"/>
        </w:rPr>
      </w:pPr>
      <w:r w:rsidRPr="00F56E0E">
        <w:rPr>
          <w:sz w:val="28"/>
          <w:szCs w:val="28"/>
        </w:rPr>
        <w:t>2.</w:t>
      </w:r>
      <w:r w:rsidRPr="00F56E0E">
        <w:rPr>
          <w:b/>
          <w:sz w:val="28"/>
          <w:szCs w:val="28"/>
        </w:rPr>
        <w:tab/>
      </w:r>
      <w:r w:rsidRPr="00F56E0E">
        <w:rPr>
          <w:sz w:val="28"/>
          <w:szCs w:val="28"/>
        </w:rPr>
        <w:t>Доручити відділу містобудування виконати</w:t>
      </w:r>
      <w:r w:rsidRPr="00F56E0E">
        <w:rPr>
          <w:b/>
          <w:sz w:val="28"/>
          <w:szCs w:val="28"/>
        </w:rPr>
        <w:t xml:space="preserve"> </w:t>
      </w:r>
      <w:r w:rsidRPr="00F56E0E">
        <w:rPr>
          <w:sz w:val="28"/>
          <w:szCs w:val="28"/>
        </w:rPr>
        <w:t xml:space="preserve">містобудівні умови та обмеження на проектування та будівництво багатоквартирного житлового будинку з вбудованими приміщеннями громадського призначення, приміщенням для тимчасового перебування дітей та підземним паркінгом по вул. Лісна (к/н 4610160300:04:002:0106) у м.Винники. </w:t>
      </w:r>
    </w:p>
    <w:p w14:paraId="61764789" w14:textId="53490144" w:rsidR="00F56E0E" w:rsidRDefault="00F56E0E" w:rsidP="00F56E0E">
      <w:pPr>
        <w:ind w:right="-1"/>
        <w:jc w:val="both"/>
        <w:rPr>
          <w:sz w:val="28"/>
          <w:szCs w:val="28"/>
        </w:rPr>
      </w:pPr>
      <w:r w:rsidRPr="00F56E0E">
        <w:rPr>
          <w:sz w:val="28"/>
          <w:szCs w:val="28"/>
        </w:rPr>
        <w:lastRenderedPageBreak/>
        <w:t>3.</w:t>
      </w:r>
      <w:r>
        <w:rPr>
          <w:sz w:val="28"/>
          <w:szCs w:val="28"/>
        </w:rPr>
        <w:t xml:space="preserve">     </w:t>
      </w:r>
      <w:bookmarkStart w:id="1" w:name="_GoBack"/>
      <w:r>
        <w:rPr>
          <w:sz w:val="28"/>
          <w:szCs w:val="28"/>
        </w:rPr>
        <w:t>Багатоквартирному житловому будинку, який проектується</w:t>
      </w:r>
      <w:r w:rsidRPr="00F56E0E">
        <w:rPr>
          <w:sz w:val="28"/>
          <w:szCs w:val="28"/>
        </w:rPr>
        <w:tab/>
      </w:r>
      <w:r>
        <w:rPr>
          <w:sz w:val="28"/>
          <w:szCs w:val="28"/>
        </w:rPr>
        <w:t xml:space="preserve">на земельній ділянці на вул.Лісна </w:t>
      </w:r>
      <w:r w:rsidRPr="00F56E0E">
        <w:rPr>
          <w:sz w:val="28"/>
          <w:szCs w:val="28"/>
        </w:rPr>
        <w:t>(к/н 4610160300:04:002:0106) у м.Винники</w:t>
      </w:r>
      <w:r>
        <w:rPr>
          <w:sz w:val="28"/>
          <w:szCs w:val="28"/>
        </w:rPr>
        <w:t xml:space="preserve">, присвоїти поштову адресу, а саме:  </w:t>
      </w:r>
      <w:r>
        <w:rPr>
          <w:sz w:val="28"/>
          <w:szCs w:val="28"/>
        </w:rPr>
        <w:t>вул.Лісна</w:t>
      </w:r>
      <w:r>
        <w:rPr>
          <w:sz w:val="28"/>
          <w:szCs w:val="28"/>
        </w:rPr>
        <w:t>, 27-в</w:t>
      </w:r>
      <w:r>
        <w:rPr>
          <w:sz w:val="28"/>
          <w:szCs w:val="28"/>
        </w:rPr>
        <w:t xml:space="preserve"> </w:t>
      </w:r>
      <w:r w:rsidRPr="00F56E0E">
        <w:rPr>
          <w:sz w:val="28"/>
          <w:szCs w:val="28"/>
        </w:rPr>
        <w:t>(к/н 4610160300:04:002:0106) у м.Винники</w:t>
      </w:r>
      <w:bookmarkEnd w:id="1"/>
    </w:p>
    <w:p w14:paraId="436EE478" w14:textId="480910A0" w:rsidR="00F56E0E" w:rsidRPr="00F56E0E" w:rsidRDefault="00F56E0E" w:rsidP="00F56E0E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  </w:t>
      </w:r>
      <w:r w:rsidRPr="00F56E0E">
        <w:rPr>
          <w:sz w:val="28"/>
          <w:szCs w:val="28"/>
        </w:rPr>
        <w:t>Зобов’язати ТзОВ «ЛМБ-4»:</w:t>
      </w:r>
    </w:p>
    <w:p w14:paraId="103FA4B7" w14:textId="7F457EFA" w:rsidR="00F56E0E" w:rsidRPr="00F56E0E" w:rsidRDefault="00F56E0E" w:rsidP="00F56E0E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56E0E">
        <w:rPr>
          <w:sz w:val="28"/>
          <w:szCs w:val="28"/>
        </w:rPr>
        <w:t>.1.</w:t>
      </w:r>
      <w:r w:rsidRPr="00F56E0E">
        <w:rPr>
          <w:b/>
          <w:sz w:val="28"/>
          <w:szCs w:val="28"/>
        </w:rPr>
        <w:tab/>
      </w:r>
      <w:r w:rsidRPr="00F56E0E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749EC124" w14:textId="4D3FAA20" w:rsidR="00F56E0E" w:rsidRPr="00F56E0E" w:rsidRDefault="00F56E0E" w:rsidP="00F56E0E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56E0E">
        <w:rPr>
          <w:sz w:val="28"/>
          <w:szCs w:val="28"/>
        </w:rPr>
        <w:t>.2.</w:t>
      </w:r>
      <w:r w:rsidRPr="00F56E0E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096478EB" w14:textId="23F12448" w:rsidR="00F56E0E" w:rsidRPr="00F56E0E" w:rsidRDefault="00F56E0E" w:rsidP="00F56E0E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56E0E">
        <w:rPr>
          <w:sz w:val="28"/>
          <w:szCs w:val="28"/>
        </w:rPr>
        <w:t>.3.</w:t>
      </w:r>
      <w:r w:rsidRPr="00F56E0E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м.Винники.</w:t>
      </w:r>
    </w:p>
    <w:p w14:paraId="6E7F8624" w14:textId="435FE1F5" w:rsidR="00F56E0E" w:rsidRPr="00F56E0E" w:rsidRDefault="00F56E0E" w:rsidP="00F56E0E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56E0E">
        <w:rPr>
          <w:sz w:val="28"/>
          <w:szCs w:val="28"/>
        </w:rPr>
        <w:t>.4.</w:t>
      </w:r>
      <w:r w:rsidRPr="00F56E0E">
        <w:rPr>
          <w:sz w:val="28"/>
          <w:szCs w:val="28"/>
        </w:rPr>
        <w:tab/>
        <w:t>Звернутись в</w:t>
      </w:r>
      <w:r w:rsidRPr="00F56E0E">
        <w:rPr>
          <w:b/>
          <w:sz w:val="28"/>
          <w:szCs w:val="28"/>
        </w:rPr>
        <w:t xml:space="preserve"> </w:t>
      </w:r>
      <w:r w:rsidRPr="00F56E0E">
        <w:rPr>
          <w:sz w:val="28"/>
          <w:szCs w:val="28"/>
        </w:rPr>
        <w:t>Департамент</w:t>
      </w:r>
      <w:r w:rsidRPr="00F56E0E">
        <w:rPr>
          <w:b/>
          <w:sz w:val="28"/>
          <w:szCs w:val="28"/>
        </w:rPr>
        <w:t xml:space="preserve"> </w:t>
      </w:r>
      <w:r w:rsidRPr="00F56E0E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2D4A0AD1" w14:textId="155C4C3B" w:rsidR="00F56E0E" w:rsidRPr="00F56E0E" w:rsidRDefault="00F56E0E" w:rsidP="00F56E0E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56E0E">
        <w:rPr>
          <w:sz w:val="28"/>
          <w:szCs w:val="28"/>
        </w:rPr>
        <w:t>.5.</w:t>
      </w:r>
      <w:r w:rsidRPr="00F56E0E">
        <w:rPr>
          <w:b/>
          <w:sz w:val="28"/>
          <w:szCs w:val="28"/>
        </w:rPr>
        <w:tab/>
      </w:r>
      <w:r w:rsidRPr="00F56E0E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0C8DB198" w14:textId="6DAD5D9A" w:rsidR="00F56E0E" w:rsidRPr="00F56E0E" w:rsidRDefault="00F56E0E" w:rsidP="00F56E0E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56E0E">
        <w:rPr>
          <w:sz w:val="28"/>
          <w:szCs w:val="28"/>
        </w:rPr>
        <w:t>.6.</w:t>
      </w:r>
      <w:r w:rsidRPr="00F56E0E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32E2DA81" w14:textId="77777777" w:rsidR="00F56E0E" w:rsidRPr="00F56E0E" w:rsidRDefault="00F56E0E" w:rsidP="00F56E0E">
      <w:pPr>
        <w:jc w:val="both"/>
        <w:rPr>
          <w:sz w:val="28"/>
          <w:szCs w:val="28"/>
        </w:rPr>
      </w:pPr>
      <w:r w:rsidRPr="00F56E0E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43E548E0" w14:textId="42F68A4D" w:rsidR="00F56E0E" w:rsidRPr="00F56E0E" w:rsidRDefault="00F56E0E" w:rsidP="00F56E0E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56E0E">
        <w:rPr>
          <w:sz w:val="28"/>
          <w:szCs w:val="28"/>
        </w:rPr>
        <w:t>.7.</w:t>
      </w:r>
      <w:r w:rsidRPr="00F56E0E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4E299430" w14:textId="28A5A87A" w:rsidR="00F56E0E" w:rsidRPr="00F56E0E" w:rsidRDefault="00F56E0E" w:rsidP="00F56E0E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56E0E">
        <w:rPr>
          <w:sz w:val="28"/>
          <w:szCs w:val="28"/>
        </w:rPr>
        <w:t>.8.</w:t>
      </w:r>
      <w:r w:rsidRPr="00F56E0E">
        <w:rPr>
          <w:b/>
          <w:sz w:val="28"/>
          <w:szCs w:val="28"/>
        </w:rPr>
        <w:tab/>
      </w:r>
      <w:r w:rsidRPr="00F56E0E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2C26D4F9" w14:textId="7A17A77F" w:rsidR="00F56E0E" w:rsidRPr="00F56E0E" w:rsidRDefault="00F56E0E" w:rsidP="00F56E0E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F56E0E">
        <w:rPr>
          <w:sz w:val="28"/>
          <w:szCs w:val="28"/>
        </w:rPr>
        <w:t>.</w:t>
      </w:r>
      <w:r w:rsidRPr="00F56E0E">
        <w:rPr>
          <w:b/>
          <w:sz w:val="28"/>
          <w:szCs w:val="28"/>
        </w:rPr>
        <w:tab/>
      </w:r>
      <w:r w:rsidRPr="00F56E0E">
        <w:rPr>
          <w:sz w:val="28"/>
          <w:szCs w:val="28"/>
        </w:rPr>
        <w:t xml:space="preserve">Роз’яснити ТзОВ «ЛМБ-4», що будівельні роботи можна розпочинати тільки після отримання відповідних дозволів, згідно державних норм та правил. </w:t>
      </w:r>
    </w:p>
    <w:p w14:paraId="68C51EA2" w14:textId="77899AD2" w:rsidR="00F56E0E" w:rsidRPr="00F56E0E" w:rsidRDefault="00F56E0E" w:rsidP="00F56E0E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F56E0E">
        <w:rPr>
          <w:sz w:val="28"/>
          <w:szCs w:val="28"/>
        </w:rPr>
        <w:t>.</w:t>
      </w:r>
      <w:r w:rsidRPr="00F56E0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D35264F" w14:textId="77777777" w:rsidR="00F56E0E" w:rsidRPr="00F56E0E" w:rsidRDefault="00F56E0E" w:rsidP="00F56E0E">
      <w:pPr>
        <w:jc w:val="both"/>
        <w:rPr>
          <w:b/>
          <w:sz w:val="28"/>
          <w:szCs w:val="28"/>
        </w:rPr>
      </w:pPr>
    </w:p>
    <w:p w14:paraId="2B0B8F66" w14:textId="77777777" w:rsidR="00F56E0E" w:rsidRPr="00F56E0E" w:rsidRDefault="00F56E0E" w:rsidP="00F56E0E">
      <w:pPr>
        <w:jc w:val="both"/>
        <w:rPr>
          <w:b/>
          <w:sz w:val="28"/>
          <w:szCs w:val="28"/>
        </w:rPr>
      </w:pPr>
    </w:p>
    <w:p w14:paraId="52130211" w14:textId="77777777" w:rsidR="00F56E0E" w:rsidRPr="00F56E0E" w:rsidRDefault="00F56E0E" w:rsidP="00F56E0E">
      <w:pPr>
        <w:jc w:val="both"/>
        <w:rPr>
          <w:b/>
          <w:sz w:val="28"/>
          <w:szCs w:val="28"/>
        </w:rPr>
      </w:pPr>
    </w:p>
    <w:p w14:paraId="01C471E0" w14:textId="3E432D21" w:rsidR="00213958" w:rsidRPr="006F2805" w:rsidRDefault="00F56E0E" w:rsidP="00F56E0E">
      <w:pPr>
        <w:rPr>
          <w:sz w:val="28"/>
          <w:szCs w:val="28"/>
        </w:rPr>
      </w:pPr>
      <w:r w:rsidRPr="00F56E0E">
        <w:rPr>
          <w:b/>
          <w:sz w:val="28"/>
          <w:szCs w:val="28"/>
        </w:rPr>
        <w:t>Міський  голова</w:t>
      </w:r>
      <w:r w:rsidRPr="00F56E0E">
        <w:rPr>
          <w:b/>
          <w:sz w:val="28"/>
          <w:szCs w:val="28"/>
        </w:rPr>
        <w:tab/>
      </w:r>
      <w:r w:rsidRPr="00F56E0E">
        <w:rPr>
          <w:b/>
          <w:sz w:val="28"/>
          <w:szCs w:val="28"/>
        </w:rPr>
        <w:tab/>
      </w:r>
      <w:r w:rsidRPr="00F56E0E">
        <w:rPr>
          <w:b/>
          <w:sz w:val="28"/>
          <w:szCs w:val="28"/>
        </w:rPr>
        <w:tab/>
      </w:r>
      <w:r w:rsidRPr="00F56E0E">
        <w:rPr>
          <w:b/>
          <w:sz w:val="28"/>
          <w:szCs w:val="28"/>
        </w:rPr>
        <w:tab/>
      </w:r>
      <w:r w:rsidRPr="00F56E0E">
        <w:rPr>
          <w:b/>
          <w:sz w:val="28"/>
          <w:szCs w:val="28"/>
        </w:rPr>
        <w:tab/>
      </w:r>
      <w:r w:rsidRPr="00F56E0E">
        <w:rPr>
          <w:b/>
          <w:sz w:val="28"/>
          <w:szCs w:val="28"/>
        </w:rPr>
        <w:tab/>
        <w:t xml:space="preserve">                    </w:t>
      </w:r>
      <w:r w:rsidRPr="00F56E0E">
        <w:rPr>
          <w:b/>
          <w:sz w:val="28"/>
          <w:szCs w:val="28"/>
        </w:rPr>
        <w:tab/>
        <w:t xml:space="preserve">   </w:t>
      </w:r>
      <w:r w:rsidRPr="00F56E0E">
        <w:rPr>
          <w:b/>
          <w:sz w:val="28"/>
          <w:szCs w:val="28"/>
        </w:rPr>
        <w:tab/>
        <w:t>В.Л.Квурт</w:t>
      </w:r>
      <w:r w:rsidRPr="00F56E0E">
        <w:rPr>
          <w:b/>
          <w:szCs w:val="24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AC1456" w14:textId="77777777" w:rsidR="001E6EB2" w:rsidRDefault="001E6EB2">
      <w:r>
        <w:separator/>
      </w:r>
    </w:p>
  </w:endnote>
  <w:endnote w:type="continuationSeparator" w:id="0">
    <w:p w14:paraId="736E5343" w14:textId="77777777" w:rsidR="001E6EB2" w:rsidRDefault="001E6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92A8E8" w14:textId="77777777" w:rsidR="001E6EB2" w:rsidRDefault="001E6EB2">
      <w:r>
        <w:separator/>
      </w:r>
    </w:p>
  </w:footnote>
  <w:footnote w:type="continuationSeparator" w:id="0">
    <w:p w14:paraId="241EE10F" w14:textId="77777777" w:rsidR="001E6EB2" w:rsidRDefault="001E6E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6EB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6E0E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2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261EA-8AEF-4F07-9A04-DECCEB59F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2273</Words>
  <Characters>1297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2024-05-28T10:40:00Z</dcterms:modified>
</cp:coreProperties>
</file>