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" Будівництво дороги по вул. Родини   Дорош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41A5FF" w14:textId="77777777" w:rsidR="00A125A7" w:rsidRPr="00A125A7" w:rsidRDefault="00A125A7" w:rsidP="00A125A7">
      <w:pPr>
        <w:ind w:firstLine="720"/>
        <w:jc w:val="both"/>
        <w:rPr>
          <w:sz w:val="28"/>
          <w:szCs w:val="28"/>
        </w:rPr>
      </w:pPr>
      <w:r w:rsidRPr="00A125A7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289F8C9" w14:textId="08260914" w:rsidR="00A125A7" w:rsidRDefault="00A125A7" w:rsidP="00A125A7">
      <w:pPr>
        <w:jc w:val="center"/>
        <w:rPr>
          <w:sz w:val="28"/>
          <w:szCs w:val="28"/>
        </w:rPr>
      </w:pPr>
      <w:bookmarkStart w:id="1" w:name="_GoBack"/>
      <w:r w:rsidRPr="00A125A7">
        <w:rPr>
          <w:sz w:val="28"/>
          <w:szCs w:val="28"/>
        </w:rPr>
        <w:t>ВИРІШИВ:</w:t>
      </w:r>
    </w:p>
    <w:bookmarkEnd w:id="1"/>
    <w:p w14:paraId="09D33F0A" w14:textId="77777777" w:rsidR="00A125A7" w:rsidRPr="00A125A7" w:rsidRDefault="00A125A7" w:rsidP="00A125A7">
      <w:pPr>
        <w:jc w:val="both"/>
        <w:rPr>
          <w:sz w:val="28"/>
          <w:szCs w:val="28"/>
        </w:rPr>
      </w:pPr>
    </w:p>
    <w:p w14:paraId="121A05FF" w14:textId="77777777" w:rsidR="00A125A7" w:rsidRPr="00A125A7" w:rsidRDefault="00A125A7" w:rsidP="00A125A7">
      <w:pPr>
        <w:jc w:val="both"/>
        <w:rPr>
          <w:sz w:val="28"/>
          <w:szCs w:val="28"/>
        </w:rPr>
      </w:pPr>
      <w:r w:rsidRPr="00A125A7">
        <w:rPr>
          <w:sz w:val="28"/>
          <w:szCs w:val="28"/>
        </w:rPr>
        <w:t>1.Затвердити робочий проект на « Будівництво дороги по вул. Родини Дорош у м. Винники».</w:t>
      </w:r>
    </w:p>
    <w:p w14:paraId="0B64CC59" w14:textId="77777777" w:rsidR="00A125A7" w:rsidRPr="00A125A7" w:rsidRDefault="00A125A7" w:rsidP="00A125A7">
      <w:pPr>
        <w:jc w:val="both"/>
        <w:rPr>
          <w:sz w:val="28"/>
          <w:szCs w:val="28"/>
        </w:rPr>
      </w:pPr>
    </w:p>
    <w:p w14:paraId="35003B77" w14:textId="77777777" w:rsidR="00A125A7" w:rsidRPr="00A125A7" w:rsidRDefault="00A125A7" w:rsidP="00A125A7">
      <w:pPr>
        <w:jc w:val="both"/>
        <w:rPr>
          <w:sz w:val="28"/>
          <w:szCs w:val="28"/>
        </w:rPr>
      </w:pPr>
      <w:r w:rsidRPr="00A125A7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4F6027E" w14:textId="77777777" w:rsidR="00A125A7" w:rsidRPr="00A125A7" w:rsidRDefault="00A125A7" w:rsidP="00A125A7">
      <w:pPr>
        <w:jc w:val="both"/>
        <w:rPr>
          <w:sz w:val="28"/>
          <w:szCs w:val="28"/>
        </w:rPr>
      </w:pPr>
    </w:p>
    <w:p w14:paraId="4CCA99CD" w14:textId="77777777" w:rsidR="00A125A7" w:rsidRPr="00A125A7" w:rsidRDefault="00A125A7" w:rsidP="00A125A7">
      <w:pPr>
        <w:jc w:val="both"/>
        <w:rPr>
          <w:sz w:val="28"/>
          <w:szCs w:val="28"/>
        </w:rPr>
      </w:pPr>
    </w:p>
    <w:p w14:paraId="137B3B3F" w14:textId="77777777" w:rsidR="00A125A7" w:rsidRPr="00A125A7" w:rsidRDefault="00A125A7" w:rsidP="00A125A7">
      <w:pPr>
        <w:jc w:val="both"/>
        <w:rPr>
          <w:sz w:val="28"/>
          <w:szCs w:val="28"/>
        </w:rPr>
      </w:pPr>
      <w:r w:rsidRPr="00A125A7">
        <w:rPr>
          <w:sz w:val="28"/>
          <w:szCs w:val="28"/>
        </w:rPr>
        <w:t xml:space="preserve"> В.о. міського голови                                                                              Б.Р.Шустер</w:t>
      </w:r>
    </w:p>
    <w:p w14:paraId="799C9755" w14:textId="77777777" w:rsidR="00A125A7" w:rsidRPr="00A125A7" w:rsidRDefault="00A125A7" w:rsidP="00A125A7">
      <w:pPr>
        <w:jc w:val="both"/>
        <w:rPr>
          <w:sz w:val="28"/>
          <w:szCs w:val="28"/>
        </w:rPr>
      </w:pPr>
    </w:p>
    <w:p w14:paraId="01C471E0" w14:textId="0766819B" w:rsidR="00213958" w:rsidRPr="006F2805" w:rsidRDefault="00A125A7" w:rsidP="00A125A7">
      <w:pPr>
        <w:rPr>
          <w:sz w:val="28"/>
          <w:szCs w:val="28"/>
        </w:rPr>
      </w:pPr>
      <w:r w:rsidRPr="00A125A7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75A33" w14:textId="77777777" w:rsidR="003707F2" w:rsidRDefault="003707F2">
      <w:r>
        <w:separator/>
      </w:r>
    </w:p>
  </w:endnote>
  <w:endnote w:type="continuationSeparator" w:id="0">
    <w:p w14:paraId="5FE7ABAE" w14:textId="77777777" w:rsidR="003707F2" w:rsidRDefault="0037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F0B7A" w14:textId="77777777" w:rsidR="003707F2" w:rsidRDefault="003707F2">
      <w:r>
        <w:separator/>
      </w:r>
    </w:p>
  </w:footnote>
  <w:footnote w:type="continuationSeparator" w:id="0">
    <w:p w14:paraId="7CABBEBE" w14:textId="77777777" w:rsidR="003707F2" w:rsidRDefault="00370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07F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25A7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813F3-514E-4AD7-886C-F8BAA4826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2024-05-28T13:18:00Z</dcterms:modified>
</cp:coreProperties>
</file>