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документації " Капітальний ремонт дороги   по вул. Винниківська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125626" w14:textId="77777777" w:rsidR="0025547A" w:rsidRPr="0025547A" w:rsidRDefault="0025547A" w:rsidP="0025547A">
      <w:pPr>
        <w:jc w:val="both"/>
        <w:rPr>
          <w:sz w:val="28"/>
          <w:szCs w:val="28"/>
        </w:rPr>
      </w:pPr>
      <w:r w:rsidRPr="0025547A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207FED89" w14:textId="60208A17" w:rsidR="0025547A" w:rsidRDefault="0025547A" w:rsidP="0025547A">
      <w:pPr>
        <w:jc w:val="center"/>
        <w:rPr>
          <w:sz w:val="28"/>
          <w:szCs w:val="28"/>
        </w:rPr>
      </w:pPr>
      <w:r w:rsidRPr="0025547A">
        <w:rPr>
          <w:sz w:val="28"/>
          <w:szCs w:val="28"/>
        </w:rPr>
        <w:t>ВИРІШИВ:</w:t>
      </w:r>
    </w:p>
    <w:p w14:paraId="5B5E75C3" w14:textId="77777777" w:rsidR="0025547A" w:rsidRPr="0025547A" w:rsidRDefault="0025547A" w:rsidP="0025547A">
      <w:pPr>
        <w:jc w:val="center"/>
        <w:rPr>
          <w:sz w:val="28"/>
          <w:szCs w:val="28"/>
        </w:rPr>
      </w:pPr>
      <w:bookmarkStart w:id="1" w:name="_GoBack"/>
      <w:bookmarkEnd w:id="1"/>
    </w:p>
    <w:p w14:paraId="66C872D0" w14:textId="77777777" w:rsidR="0025547A" w:rsidRPr="0025547A" w:rsidRDefault="0025547A" w:rsidP="0025547A">
      <w:pPr>
        <w:jc w:val="both"/>
        <w:rPr>
          <w:sz w:val="28"/>
          <w:szCs w:val="28"/>
        </w:rPr>
      </w:pPr>
      <w:r w:rsidRPr="0025547A">
        <w:rPr>
          <w:sz w:val="28"/>
          <w:szCs w:val="28"/>
        </w:rPr>
        <w:t xml:space="preserve">1.Затвердити проектно-кошторисну документацію  на «Капітальний ремонт дороги по вул. Винниківська у м. Винники». </w:t>
      </w:r>
    </w:p>
    <w:p w14:paraId="32E991CB" w14:textId="77777777" w:rsidR="0025547A" w:rsidRPr="0025547A" w:rsidRDefault="0025547A" w:rsidP="0025547A">
      <w:pPr>
        <w:jc w:val="both"/>
        <w:rPr>
          <w:sz w:val="28"/>
          <w:szCs w:val="28"/>
        </w:rPr>
      </w:pPr>
    </w:p>
    <w:p w14:paraId="458AF8BB" w14:textId="77777777" w:rsidR="0025547A" w:rsidRPr="0025547A" w:rsidRDefault="0025547A" w:rsidP="0025547A">
      <w:pPr>
        <w:jc w:val="both"/>
        <w:rPr>
          <w:sz w:val="28"/>
          <w:szCs w:val="28"/>
        </w:rPr>
      </w:pPr>
      <w:r w:rsidRPr="0025547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F74EB8E" w14:textId="77777777" w:rsidR="0025547A" w:rsidRPr="0025547A" w:rsidRDefault="0025547A" w:rsidP="0025547A">
      <w:pPr>
        <w:jc w:val="both"/>
        <w:rPr>
          <w:sz w:val="28"/>
          <w:szCs w:val="28"/>
        </w:rPr>
      </w:pPr>
    </w:p>
    <w:p w14:paraId="437DADAF" w14:textId="77777777" w:rsidR="0025547A" w:rsidRPr="0025547A" w:rsidRDefault="0025547A" w:rsidP="0025547A">
      <w:pPr>
        <w:jc w:val="both"/>
        <w:rPr>
          <w:sz w:val="28"/>
          <w:szCs w:val="28"/>
        </w:rPr>
      </w:pPr>
    </w:p>
    <w:p w14:paraId="477CD93B" w14:textId="77777777" w:rsidR="0025547A" w:rsidRPr="0025547A" w:rsidRDefault="0025547A" w:rsidP="0025547A">
      <w:pPr>
        <w:jc w:val="both"/>
        <w:rPr>
          <w:sz w:val="28"/>
          <w:szCs w:val="28"/>
        </w:rPr>
      </w:pPr>
      <w:r w:rsidRPr="0025547A">
        <w:rPr>
          <w:sz w:val="28"/>
          <w:szCs w:val="28"/>
        </w:rPr>
        <w:t xml:space="preserve"> В.о. міського голови                                                                                  Б.Р.Шустер</w:t>
      </w:r>
    </w:p>
    <w:p w14:paraId="01C471E0" w14:textId="77777777" w:rsidR="00213958" w:rsidRPr="006F2805" w:rsidRDefault="00213958" w:rsidP="0025547A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4A2FEA" w14:textId="77777777" w:rsidR="000B6703" w:rsidRDefault="000B6703">
      <w:r>
        <w:separator/>
      </w:r>
    </w:p>
  </w:endnote>
  <w:endnote w:type="continuationSeparator" w:id="0">
    <w:p w14:paraId="2E5A69FB" w14:textId="77777777" w:rsidR="000B6703" w:rsidRDefault="000B6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C2F05" w14:textId="77777777" w:rsidR="000B6703" w:rsidRDefault="000B6703">
      <w:r>
        <w:separator/>
      </w:r>
    </w:p>
  </w:footnote>
  <w:footnote w:type="continuationSeparator" w:id="0">
    <w:p w14:paraId="3CB22BE7" w14:textId="77777777" w:rsidR="000B6703" w:rsidRDefault="000B6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670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547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12124A-DBBD-424E-8455-A22D1B106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844</Words>
  <Characters>482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2024-05-28T13:20:00Z</dcterms:modified>
</cp:coreProperties>
</file>