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на " Капітальний ремонт дороги   по вул. Любич -Парахоняк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A5200A" w14:textId="77777777" w:rsidR="00767A5B" w:rsidRPr="00767A5B" w:rsidRDefault="00767A5B" w:rsidP="00767A5B">
      <w:pPr>
        <w:ind w:firstLine="720"/>
        <w:jc w:val="both"/>
        <w:rPr>
          <w:sz w:val="28"/>
          <w:szCs w:val="28"/>
        </w:rPr>
      </w:pPr>
      <w:r w:rsidRPr="00767A5B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28CAEAF0" w14:textId="750C07EB" w:rsidR="00767A5B" w:rsidRDefault="00767A5B" w:rsidP="00767A5B">
      <w:pPr>
        <w:jc w:val="center"/>
        <w:rPr>
          <w:sz w:val="28"/>
          <w:szCs w:val="28"/>
        </w:rPr>
      </w:pPr>
      <w:r w:rsidRPr="00767A5B">
        <w:rPr>
          <w:sz w:val="28"/>
          <w:szCs w:val="28"/>
        </w:rPr>
        <w:t>ВИРІШИВ:</w:t>
      </w:r>
    </w:p>
    <w:p w14:paraId="6998C139" w14:textId="77777777" w:rsidR="00767A5B" w:rsidRPr="00767A5B" w:rsidRDefault="00767A5B" w:rsidP="00767A5B">
      <w:pPr>
        <w:jc w:val="center"/>
        <w:rPr>
          <w:sz w:val="28"/>
          <w:szCs w:val="28"/>
        </w:rPr>
      </w:pPr>
      <w:bookmarkStart w:id="1" w:name="_GoBack"/>
      <w:bookmarkEnd w:id="1"/>
    </w:p>
    <w:p w14:paraId="0BA3C1B9" w14:textId="77777777" w:rsidR="00767A5B" w:rsidRPr="00767A5B" w:rsidRDefault="00767A5B" w:rsidP="00767A5B">
      <w:pPr>
        <w:jc w:val="both"/>
        <w:rPr>
          <w:sz w:val="28"/>
          <w:szCs w:val="28"/>
        </w:rPr>
      </w:pPr>
      <w:r w:rsidRPr="00767A5B">
        <w:rPr>
          <w:sz w:val="28"/>
          <w:szCs w:val="28"/>
        </w:rPr>
        <w:t>1.Затвердити проектно-кошторисну документацію  на « Капітальний ремонт дороги по вул. Любич –Парахоняк у м. Винники.»</w:t>
      </w:r>
    </w:p>
    <w:p w14:paraId="244B8317" w14:textId="77777777" w:rsidR="00767A5B" w:rsidRPr="00767A5B" w:rsidRDefault="00767A5B" w:rsidP="00767A5B">
      <w:pPr>
        <w:jc w:val="both"/>
        <w:rPr>
          <w:sz w:val="28"/>
          <w:szCs w:val="28"/>
        </w:rPr>
      </w:pPr>
      <w:r w:rsidRPr="00767A5B">
        <w:rPr>
          <w:sz w:val="28"/>
          <w:szCs w:val="28"/>
        </w:rPr>
        <w:t xml:space="preserve"> </w:t>
      </w:r>
    </w:p>
    <w:p w14:paraId="7FF0DBA0" w14:textId="77777777" w:rsidR="00767A5B" w:rsidRPr="00767A5B" w:rsidRDefault="00767A5B" w:rsidP="00767A5B">
      <w:pPr>
        <w:jc w:val="both"/>
        <w:rPr>
          <w:sz w:val="28"/>
          <w:szCs w:val="28"/>
        </w:rPr>
      </w:pPr>
      <w:r w:rsidRPr="00767A5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62673E6" w14:textId="77777777" w:rsidR="00767A5B" w:rsidRPr="00767A5B" w:rsidRDefault="00767A5B" w:rsidP="00767A5B">
      <w:pPr>
        <w:jc w:val="both"/>
        <w:rPr>
          <w:sz w:val="28"/>
          <w:szCs w:val="28"/>
        </w:rPr>
      </w:pPr>
    </w:p>
    <w:p w14:paraId="1C391241" w14:textId="77777777" w:rsidR="00767A5B" w:rsidRPr="00767A5B" w:rsidRDefault="00767A5B" w:rsidP="00767A5B">
      <w:pPr>
        <w:jc w:val="both"/>
        <w:rPr>
          <w:sz w:val="28"/>
          <w:szCs w:val="28"/>
        </w:rPr>
      </w:pPr>
    </w:p>
    <w:p w14:paraId="547DF6F8" w14:textId="77777777" w:rsidR="00767A5B" w:rsidRPr="00767A5B" w:rsidRDefault="00767A5B" w:rsidP="00767A5B">
      <w:pPr>
        <w:jc w:val="both"/>
        <w:rPr>
          <w:sz w:val="28"/>
          <w:szCs w:val="28"/>
        </w:rPr>
      </w:pPr>
      <w:r w:rsidRPr="00767A5B">
        <w:rPr>
          <w:sz w:val="28"/>
          <w:szCs w:val="28"/>
        </w:rPr>
        <w:t xml:space="preserve"> В.о. міського голови                                                                 Б.Р.Шустер</w:t>
      </w:r>
    </w:p>
    <w:p w14:paraId="7F785A23" w14:textId="77777777" w:rsidR="00767A5B" w:rsidRPr="00767A5B" w:rsidRDefault="00767A5B" w:rsidP="00767A5B">
      <w:pPr>
        <w:jc w:val="both"/>
        <w:rPr>
          <w:sz w:val="28"/>
          <w:szCs w:val="28"/>
        </w:rPr>
      </w:pPr>
    </w:p>
    <w:p w14:paraId="01C471E0" w14:textId="4726ECF2" w:rsidR="00213958" w:rsidRPr="006F2805" w:rsidRDefault="00767A5B" w:rsidP="00767A5B">
      <w:pPr>
        <w:jc w:val="both"/>
        <w:rPr>
          <w:sz w:val="28"/>
          <w:szCs w:val="28"/>
        </w:rPr>
      </w:pPr>
      <w:r w:rsidRPr="00767A5B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81D19" w14:textId="77777777" w:rsidR="00057524" w:rsidRDefault="00057524">
      <w:r>
        <w:separator/>
      </w:r>
    </w:p>
  </w:endnote>
  <w:endnote w:type="continuationSeparator" w:id="0">
    <w:p w14:paraId="18DD5C00" w14:textId="77777777" w:rsidR="00057524" w:rsidRDefault="00057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E1801" w14:textId="77777777" w:rsidR="00057524" w:rsidRDefault="00057524">
      <w:r>
        <w:separator/>
      </w:r>
    </w:p>
  </w:footnote>
  <w:footnote w:type="continuationSeparator" w:id="0">
    <w:p w14:paraId="09B90391" w14:textId="77777777" w:rsidR="00057524" w:rsidRDefault="00057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52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7A5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EBC14-6385-4FB9-B2C0-03ED06F9D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2024-05-28T13:25:00Z</dcterms:modified>
</cp:coreProperties>
</file>