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 "Реконструкції мережі вуличного освітлення  (заміна ділянки ПЛ-0,4 кВ в проміжку між   опорами №28-30 Л-1 (низ) та Л-2 (верх) від ТП-962   на КЛ-1 кВ) в м. Винники по вул. Львівській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6BF50A" w14:textId="77777777" w:rsidR="007C45AB" w:rsidRPr="007C45AB" w:rsidRDefault="007C45AB" w:rsidP="007C45AB">
      <w:pPr>
        <w:ind w:firstLine="720"/>
        <w:rPr>
          <w:sz w:val="28"/>
          <w:szCs w:val="28"/>
        </w:rPr>
      </w:pPr>
      <w:r w:rsidRPr="007C45AB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23AC7C9" w14:textId="77777777" w:rsidR="007C45AB" w:rsidRDefault="007C45AB" w:rsidP="007C45AB">
      <w:pPr>
        <w:jc w:val="center"/>
        <w:rPr>
          <w:sz w:val="28"/>
          <w:szCs w:val="28"/>
        </w:rPr>
      </w:pPr>
    </w:p>
    <w:p w14:paraId="49A46EB4" w14:textId="340F577E" w:rsidR="007C45AB" w:rsidRDefault="007C45AB" w:rsidP="007C45AB">
      <w:pPr>
        <w:jc w:val="center"/>
        <w:rPr>
          <w:sz w:val="28"/>
          <w:szCs w:val="28"/>
        </w:rPr>
      </w:pPr>
      <w:r w:rsidRPr="007C45AB">
        <w:rPr>
          <w:sz w:val="28"/>
          <w:szCs w:val="28"/>
        </w:rPr>
        <w:t>ВИРІШИВ:</w:t>
      </w:r>
    </w:p>
    <w:p w14:paraId="4B9C55B7" w14:textId="77777777" w:rsidR="007C45AB" w:rsidRPr="007C45AB" w:rsidRDefault="007C45AB" w:rsidP="007C45AB">
      <w:pPr>
        <w:jc w:val="center"/>
        <w:rPr>
          <w:sz w:val="28"/>
          <w:szCs w:val="28"/>
        </w:rPr>
      </w:pPr>
      <w:bookmarkStart w:id="1" w:name="_GoBack"/>
      <w:bookmarkEnd w:id="1"/>
    </w:p>
    <w:p w14:paraId="4437C2C9" w14:textId="77777777" w:rsidR="007C45AB" w:rsidRPr="007C45AB" w:rsidRDefault="007C45AB" w:rsidP="007C45AB">
      <w:pPr>
        <w:rPr>
          <w:sz w:val="28"/>
          <w:szCs w:val="28"/>
        </w:rPr>
      </w:pPr>
      <w:r w:rsidRPr="007C45AB">
        <w:rPr>
          <w:sz w:val="28"/>
          <w:szCs w:val="28"/>
        </w:rPr>
        <w:t>1.Затвердити робочий  проект з «Реконструкції мережі вуличного освітлення (заміна ділянки ПЛ-0,4 кВ в проміжку між опорами №28-30 Л-1 (низ) та Л-2 (верх) від ТП-962 на КЛ-1 кВ) в м. Винники по вул. Львівській</w:t>
      </w:r>
    </w:p>
    <w:p w14:paraId="2A38793B" w14:textId="77777777" w:rsidR="007C45AB" w:rsidRPr="007C45AB" w:rsidRDefault="007C45AB" w:rsidP="007C45AB">
      <w:pPr>
        <w:rPr>
          <w:sz w:val="28"/>
          <w:szCs w:val="28"/>
        </w:rPr>
      </w:pPr>
    </w:p>
    <w:p w14:paraId="538F889A" w14:textId="77777777" w:rsidR="007C45AB" w:rsidRPr="007C45AB" w:rsidRDefault="007C45AB" w:rsidP="007C45AB">
      <w:pPr>
        <w:rPr>
          <w:sz w:val="28"/>
          <w:szCs w:val="28"/>
        </w:rPr>
      </w:pPr>
      <w:r w:rsidRPr="007C45A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4785051" w14:textId="77777777" w:rsidR="007C45AB" w:rsidRPr="007C45AB" w:rsidRDefault="007C45AB" w:rsidP="007C45AB">
      <w:pPr>
        <w:rPr>
          <w:sz w:val="28"/>
          <w:szCs w:val="28"/>
        </w:rPr>
      </w:pPr>
    </w:p>
    <w:p w14:paraId="56ADFB22" w14:textId="77777777" w:rsidR="007C45AB" w:rsidRPr="007C45AB" w:rsidRDefault="007C45AB" w:rsidP="007C45AB">
      <w:pPr>
        <w:rPr>
          <w:sz w:val="28"/>
          <w:szCs w:val="28"/>
        </w:rPr>
      </w:pPr>
    </w:p>
    <w:p w14:paraId="6B881AAB" w14:textId="77777777" w:rsidR="007C45AB" w:rsidRPr="007C45AB" w:rsidRDefault="007C45AB" w:rsidP="007C45AB">
      <w:pPr>
        <w:rPr>
          <w:sz w:val="28"/>
          <w:szCs w:val="28"/>
        </w:rPr>
      </w:pPr>
      <w:r w:rsidRPr="007C45AB">
        <w:rPr>
          <w:sz w:val="28"/>
          <w:szCs w:val="28"/>
        </w:rPr>
        <w:t>В.о. міського голови                                                                     Б.Р. 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DE5F3C" w14:textId="77777777" w:rsidR="009E6B0E" w:rsidRDefault="009E6B0E">
      <w:r>
        <w:separator/>
      </w:r>
    </w:p>
  </w:endnote>
  <w:endnote w:type="continuationSeparator" w:id="0">
    <w:p w14:paraId="0A71E89D" w14:textId="77777777" w:rsidR="009E6B0E" w:rsidRDefault="009E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1A035" w14:textId="77777777" w:rsidR="009E6B0E" w:rsidRDefault="009E6B0E">
      <w:r>
        <w:separator/>
      </w:r>
    </w:p>
  </w:footnote>
  <w:footnote w:type="continuationSeparator" w:id="0">
    <w:p w14:paraId="621341A1" w14:textId="77777777" w:rsidR="009E6B0E" w:rsidRDefault="009E6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45A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6B0E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18569-BC06-4B54-A23F-BE07A2AE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2024-05-28T13:27:00Z</dcterms:modified>
</cp:coreProperties>
</file>