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 магазину продуктового магазину за   адресою вул. Лисика, 2.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A8B06F" w14:textId="77777777" w:rsidR="003416B3" w:rsidRPr="003416B3" w:rsidRDefault="003416B3" w:rsidP="003416B3">
      <w:pPr>
        <w:spacing w:line="276" w:lineRule="auto"/>
        <w:ind w:firstLine="720"/>
        <w:jc w:val="both"/>
        <w:rPr>
          <w:sz w:val="28"/>
          <w:szCs w:val="28"/>
        </w:rPr>
      </w:pPr>
      <w:r w:rsidRPr="003416B3">
        <w:rPr>
          <w:sz w:val="28"/>
          <w:szCs w:val="28"/>
        </w:rPr>
        <w:t>Розглянувши звернення ФОП Нос Н.К., керуючись Законом України «Про місцеве самоврядування в Україні», виконавчий комітет Винниківської міської ради</w:t>
      </w:r>
    </w:p>
    <w:p w14:paraId="47856771" w14:textId="77777777" w:rsidR="003416B3" w:rsidRPr="003416B3" w:rsidRDefault="003416B3" w:rsidP="003416B3">
      <w:pPr>
        <w:spacing w:line="276" w:lineRule="auto"/>
        <w:rPr>
          <w:sz w:val="28"/>
          <w:szCs w:val="28"/>
        </w:rPr>
      </w:pPr>
    </w:p>
    <w:p w14:paraId="63DE4113" w14:textId="77777777" w:rsidR="003416B3" w:rsidRPr="003416B3" w:rsidRDefault="003416B3" w:rsidP="003416B3">
      <w:pPr>
        <w:spacing w:line="276" w:lineRule="auto"/>
        <w:jc w:val="both"/>
        <w:rPr>
          <w:b/>
          <w:sz w:val="28"/>
          <w:szCs w:val="28"/>
        </w:rPr>
      </w:pPr>
      <w:r w:rsidRPr="003416B3">
        <w:rPr>
          <w:sz w:val="28"/>
          <w:szCs w:val="28"/>
        </w:rPr>
        <w:tab/>
      </w:r>
      <w:r w:rsidRPr="003416B3">
        <w:rPr>
          <w:sz w:val="28"/>
          <w:szCs w:val="28"/>
        </w:rPr>
        <w:tab/>
      </w:r>
      <w:r w:rsidRPr="003416B3">
        <w:rPr>
          <w:sz w:val="28"/>
          <w:szCs w:val="28"/>
        </w:rPr>
        <w:tab/>
      </w:r>
      <w:r w:rsidRPr="003416B3">
        <w:rPr>
          <w:sz w:val="28"/>
          <w:szCs w:val="28"/>
        </w:rPr>
        <w:tab/>
      </w:r>
      <w:r w:rsidRPr="003416B3">
        <w:rPr>
          <w:sz w:val="28"/>
          <w:szCs w:val="28"/>
        </w:rPr>
        <w:tab/>
      </w:r>
      <w:r w:rsidRPr="003416B3">
        <w:rPr>
          <w:b/>
          <w:sz w:val="28"/>
          <w:szCs w:val="28"/>
        </w:rPr>
        <w:t>В И Р І Ш И В:</w:t>
      </w:r>
    </w:p>
    <w:p w14:paraId="60736CBD" w14:textId="77777777" w:rsidR="003416B3" w:rsidRPr="003416B3" w:rsidRDefault="003416B3" w:rsidP="003416B3">
      <w:pPr>
        <w:spacing w:line="276" w:lineRule="auto"/>
        <w:jc w:val="both"/>
        <w:rPr>
          <w:sz w:val="28"/>
          <w:szCs w:val="28"/>
        </w:rPr>
      </w:pPr>
    </w:p>
    <w:p w14:paraId="471F6BA5" w14:textId="77777777" w:rsidR="003416B3" w:rsidRPr="003416B3" w:rsidRDefault="003416B3" w:rsidP="003416B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416B3">
        <w:rPr>
          <w:rFonts w:eastAsia="Calibri"/>
          <w:sz w:val="28"/>
          <w:szCs w:val="28"/>
          <w:lang w:eastAsia="en-US"/>
        </w:rPr>
        <w:t>Погодити режим роботи магазину продуктового магазину за адресою вул. Лисика. 2. м. Винники, розташованого в нежитловому напівпідвальному приміщенні:</w:t>
      </w:r>
    </w:p>
    <w:p w14:paraId="1B7182BE" w14:textId="77777777" w:rsidR="003416B3" w:rsidRPr="003416B3" w:rsidRDefault="003416B3" w:rsidP="003416B3">
      <w:pPr>
        <w:spacing w:line="276" w:lineRule="auto"/>
        <w:ind w:left="360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6CB178C7" w14:textId="77777777" w:rsidR="003416B3" w:rsidRPr="003416B3" w:rsidRDefault="003416B3" w:rsidP="003416B3">
      <w:pPr>
        <w:spacing w:line="276" w:lineRule="auto"/>
        <w:ind w:left="360"/>
        <w:jc w:val="both"/>
        <w:rPr>
          <w:b/>
          <w:sz w:val="28"/>
          <w:szCs w:val="28"/>
        </w:rPr>
      </w:pPr>
      <w:r w:rsidRPr="003416B3">
        <w:rPr>
          <w:sz w:val="28"/>
          <w:szCs w:val="28"/>
        </w:rPr>
        <w:t xml:space="preserve">       Щоденно: </w:t>
      </w:r>
      <w:r w:rsidRPr="003416B3">
        <w:rPr>
          <w:b/>
          <w:sz w:val="28"/>
          <w:szCs w:val="28"/>
        </w:rPr>
        <w:t>з 09-00 год. до 21-00 год.</w:t>
      </w:r>
    </w:p>
    <w:p w14:paraId="6F736E9D" w14:textId="77777777" w:rsidR="003416B3" w:rsidRPr="003416B3" w:rsidRDefault="003416B3" w:rsidP="003416B3">
      <w:pPr>
        <w:spacing w:line="276" w:lineRule="auto"/>
        <w:ind w:left="360"/>
        <w:jc w:val="both"/>
        <w:rPr>
          <w:sz w:val="28"/>
          <w:szCs w:val="28"/>
        </w:rPr>
      </w:pPr>
      <w:r w:rsidRPr="003416B3">
        <w:rPr>
          <w:sz w:val="28"/>
          <w:szCs w:val="28"/>
        </w:rPr>
        <w:t xml:space="preserve">       Неділя: </w:t>
      </w:r>
      <w:r w:rsidRPr="003416B3">
        <w:rPr>
          <w:b/>
          <w:sz w:val="28"/>
          <w:szCs w:val="28"/>
        </w:rPr>
        <w:t>з 09-00 год. до 15-00 год.</w:t>
      </w:r>
    </w:p>
    <w:p w14:paraId="3A6774D9" w14:textId="77777777" w:rsidR="003416B3" w:rsidRPr="003416B3" w:rsidRDefault="003416B3" w:rsidP="003416B3">
      <w:pPr>
        <w:spacing w:line="276" w:lineRule="auto"/>
        <w:ind w:left="360"/>
        <w:jc w:val="both"/>
        <w:rPr>
          <w:sz w:val="28"/>
          <w:szCs w:val="28"/>
        </w:rPr>
      </w:pPr>
      <w:r w:rsidRPr="003416B3">
        <w:rPr>
          <w:sz w:val="28"/>
          <w:szCs w:val="28"/>
        </w:rPr>
        <w:t xml:space="preserve">       Перерва: </w:t>
      </w:r>
      <w:r w:rsidRPr="003416B3">
        <w:rPr>
          <w:b/>
          <w:sz w:val="28"/>
          <w:szCs w:val="28"/>
        </w:rPr>
        <w:t>без перерви.</w:t>
      </w:r>
    </w:p>
    <w:p w14:paraId="2DFA6D65" w14:textId="77777777" w:rsidR="003416B3" w:rsidRPr="003416B3" w:rsidRDefault="003416B3" w:rsidP="003416B3">
      <w:pPr>
        <w:spacing w:line="276" w:lineRule="auto"/>
        <w:ind w:left="360"/>
        <w:jc w:val="both"/>
        <w:rPr>
          <w:b/>
          <w:sz w:val="28"/>
          <w:szCs w:val="28"/>
        </w:rPr>
      </w:pPr>
      <w:r w:rsidRPr="003416B3">
        <w:rPr>
          <w:sz w:val="28"/>
          <w:szCs w:val="28"/>
        </w:rPr>
        <w:t xml:space="preserve">       Вихідний день: </w:t>
      </w:r>
      <w:r w:rsidRPr="003416B3">
        <w:rPr>
          <w:b/>
          <w:sz w:val="28"/>
          <w:szCs w:val="28"/>
        </w:rPr>
        <w:t>Понеділок.</w:t>
      </w:r>
    </w:p>
    <w:p w14:paraId="7B4376E2" w14:textId="77777777" w:rsidR="003416B3" w:rsidRPr="003416B3" w:rsidRDefault="003416B3" w:rsidP="003416B3">
      <w:pPr>
        <w:spacing w:line="276" w:lineRule="auto"/>
        <w:ind w:left="360"/>
        <w:jc w:val="both"/>
        <w:rPr>
          <w:b/>
          <w:sz w:val="28"/>
          <w:szCs w:val="28"/>
        </w:rPr>
      </w:pPr>
    </w:p>
    <w:p w14:paraId="6634A8F8" w14:textId="77777777" w:rsidR="003416B3" w:rsidRPr="003416B3" w:rsidRDefault="003416B3" w:rsidP="003416B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416B3">
        <w:rPr>
          <w:rFonts w:eastAsia="Calibri"/>
          <w:sz w:val="28"/>
          <w:szCs w:val="28"/>
          <w:lang w:eastAsia="en-US"/>
        </w:rPr>
        <w:t>Контроль за виконанням даного  рішення доручити начальнику відділу комунального господарства.</w:t>
      </w:r>
    </w:p>
    <w:p w14:paraId="0D432F74" w14:textId="77777777" w:rsidR="003416B3" w:rsidRPr="003416B3" w:rsidRDefault="003416B3" w:rsidP="003416B3">
      <w:pPr>
        <w:spacing w:line="276" w:lineRule="auto"/>
        <w:rPr>
          <w:sz w:val="28"/>
          <w:szCs w:val="28"/>
        </w:rPr>
      </w:pPr>
    </w:p>
    <w:p w14:paraId="1F18AF62" w14:textId="4A8FDF69" w:rsidR="003416B3" w:rsidRPr="003416B3" w:rsidRDefault="003416B3" w:rsidP="003416B3">
      <w:pPr>
        <w:spacing w:after="200"/>
        <w:rPr>
          <w:b/>
          <w:sz w:val="28"/>
          <w:szCs w:val="28"/>
        </w:rPr>
      </w:pPr>
      <w:r w:rsidRPr="003416B3">
        <w:rPr>
          <w:b/>
          <w:sz w:val="28"/>
          <w:szCs w:val="28"/>
        </w:rPr>
        <w:t xml:space="preserve">Міський голова      </w:t>
      </w:r>
      <w:bookmarkStart w:id="1" w:name="_GoBack"/>
      <w:bookmarkEnd w:id="1"/>
      <w:r w:rsidRPr="003416B3">
        <w:rPr>
          <w:b/>
          <w:sz w:val="28"/>
          <w:szCs w:val="28"/>
        </w:rPr>
        <w:t xml:space="preserve">                                                                       В. 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A365FD" w14:textId="77777777" w:rsidR="00673F36" w:rsidRDefault="00673F36">
      <w:r>
        <w:separator/>
      </w:r>
    </w:p>
  </w:endnote>
  <w:endnote w:type="continuationSeparator" w:id="0">
    <w:p w14:paraId="63F1EC30" w14:textId="77777777" w:rsidR="00673F36" w:rsidRDefault="00673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BAAD1D" w14:textId="77777777" w:rsidR="00673F36" w:rsidRDefault="00673F36">
      <w:r>
        <w:separator/>
      </w:r>
    </w:p>
  </w:footnote>
  <w:footnote w:type="continuationSeparator" w:id="0">
    <w:p w14:paraId="7F08686C" w14:textId="77777777" w:rsidR="00673F36" w:rsidRDefault="00673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BBF323D"/>
    <w:multiLevelType w:val="hybridMultilevel"/>
    <w:tmpl w:val="DDC8F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16B3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3F36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FA3E6-B57A-41DA-9636-6F0B112F8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662</Words>
  <Characters>378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2024-05-29T08:59:00Z</dcterms:modified>
</cp:coreProperties>
</file>