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на "Капітальний ремонт тротуарів по вул. Сахарова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3D2D82" w14:textId="77777777" w:rsidR="00B52E4F" w:rsidRPr="00B52E4F" w:rsidRDefault="00B52E4F" w:rsidP="00B52E4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52E4F">
        <w:rPr>
          <w:rFonts w:eastAsia="Calibri"/>
          <w:szCs w:val="24"/>
          <w:lang w:eastAsia="en-US"/>
        </w:rPr>
        <w:t xml:space="preserve">       </w:t>
      </w:r>
      <w:r w:rsidRPr="00B52E4F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 міський бюджет м. Винники на 2019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4007A3F3" w14:textId="77777777" w:rsidR="00B52E4F" w:rsidRPr="00B52E4F" w:rsidRDefault="00B52E4F" w:rsidP="00B52E4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52E4F">
        <w:rPr>
          <w:rFonts w:eastAsia="Calibri"/>
          <w:sz w:val="28"/>
          <w:szCs w:val="28"/>
          <w:lang w:eastAsia="en-US"/>
        </w:rPr>
        <w:t xml:space="preserve">                                                           </w:t>
      </w:r>
      <w:bookmarkStart w:id="1" w:name="_GoBack"/>
      <w:bookmarkEnd w:id="1"/>
      <w:r w:rsidRPr="00B52E4F">
        <w:rPr>
          <w:rFonts w:eastAsia="Calibri"/>
          <w:sz w:val="28"/>
          <w:szCs w:val="28"/>
          <w:lang w:eastAsia="en-US"/>
        </w:rPr>
        <w:t xml:space="preserve">        ВИРІШИВ:</w:t>
      </w:r>
    </w:p>
    <w:p w14:paraId="00298550" w14:textId="77777777" w:rsidR="00B52E4F" w:rsidRPr="00B52E4F" w:rsidRDefault="00B52E4F" w:rsidP="00B52E4F">
      <w:pPr>
        <w:rPr>
          <w:rFonts w:eastAsia="Calibri"/>
          <w:sz w:val="28"/>
          <w:szCs w:val="28"/>
          <w:lang w:eastAsia="en-US"/>
        </w:rPr>
      </w:pPr>
      <w:r w:rsidRPr="00B52E4F">
        <w:rPr>
          <w:rFonts w:eastAsia="Calibri"/>
          <w:sz w:val="28"/>
          <w:szCs w:val="28"/>
          <w:lang w:eastAsia="en-US"/>
        </w:rPr>
        <w:t>1.Затвердити кошторисну документацію  на «Капітальний ремонт тротуарів по вул. Сахарова в</w:t>
      </w:r>
      <w:r w:rsidRPr="00B52E4F">
        <w:rPr>
          <w:sz w:val="28"/>
          <w:szCs w:val="28"/>
          <w:lang w:eastAsia="ar-SA"/>
        </w:rPr>
        <w:t xml:space="preserve"> м. Винники»</w:t>
      </w:r>
    </w:p>
    <w:p w14:paraId="53EBEDFB" w14:textId="77777777" w:rsidR="00B52E4F" w:rsidRPr="00B52E4F" w:rsidRDefault="00B52E4F" w:rsidP="00B52E4F">
      <w:pPr>
        <w:rPr>
          <w:rFonts w:eastAsia="Calibri"/>
          <w:sz w:val="28"/>
          <w:szCs w:val="28"/>
          <w:lang w:eastAsia="uk-UA"/>
        </w:rPr>
      </w:pPr>
      <w:r w:rsidRPr="00B52E4F">
        <w:rPr>
          <w:rFonts w:eastAsia="Calibri"/>
          <w:sz w:val="28"/>
          <w:szCs w:val="28"/>
          <w:lang w:eastAsia="uk-UA"/>
        </w:rPr>
        <w:t xml:space="preserve"> </w:t>
      </w:r>
    </w:p>
    <w:p w14:paraId="1D159E90" w14:textId="77777777" w:rsidR="00B52E4F" w:rsidRPr="00B52E4F" w:rsidRDefault="00B52E4F" w:rsidP="00B52E4F">
      <w:pPr>
        <w:rPr>
          <w:rFonts w:eastAsia="Calibri"/>
          <w:sz w:val="28"/>
          <w:szCs w:val="28"/>
          <w:lang w:eastAsia="uk-UA"/>
        </w:rPr>
      </w:pPr>
      <w:r w:rsidRPr="00B52E4F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170BD26" w14:textId="77777777" w:rsidR="00B52E4F" w:rsidRPr="00B52E4F" w:rsidRDefault="00B52E4F" w:rsidP="00B52E4F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3D15358B" w14:textId="77777777" w:rsidR="00B52E4F" w:rsidRPr="00B52E4F" w:rsidRDefault="00B52E4F" w:rsidP="00B52E4F">
      <w:pPr>
        <w:suppressAutoHyphens/>
        <w:spacing w:line="276" w:lineRule="auto"/>
        <w:rPr>
          <w:rFonts w:eastAsia="Calibri"/>
          <w:sz w:val="28"/>
          <w:szCs w:val="28"/>
          <w:lang w:eastAsia="en-US"/>
        </w:rPr>
      </w:pPr>
    </w:p>
    <w:p w14:paraId="71B3EE0F" w14:textId="77777777" w:rsidR="00B52E4F" w:rsidRPr="00B52E4F" w:rsidRDefault="00B52E4F" w:rsidP="00B52E4F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52E4F">
        <w:rPr>
          <w:rFonts w:eastAsia="Calibri"/>
          <w:sz w:val="28"/>
          <w:szCs w:val="28"/>
          <w:lang w:eastAsia="en-US"/>
        </w:rPr>
        <w:t xml:space="preserve"> Міський голова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0A9202" w14:textId="77777777" w:rsidR="00EE1A83" w:rsidRDefault="00EE1A83">
      <w:r>
        <w:separator/>
      </w:r>
    </w:p>
  </w:endnote>
  <w:endnote w:type="continuationSeparator" w:id="0">
    <w:p w14:paraId="3F7AB92C" w14:textId="77777777" w:rsidR="00EE1A83" w:rsidRDefault="00EE1A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9D64F4" w14:textId="77777777" w:rsidR="00EE1A83" w:rsidRDefault="00EE1A83">
      <w:r>
        <w:separator/>
      </w:r>
    </w:p>
  </w:footnote>
  <w:footnote w:type="continuationSeparator" w:id="0">
    <w:p w14:paraId="2535C3D4" w14:textId="77777777" w:rsidR="00EE1A83" w:rsidRDefault="00EE1A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2E4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1A83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62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0DA76-07EE-4F73-9C11-6CFE9F0A6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2024-05-29T09:10:00Z</dcterms:modified>
</cp:coreProperties>
</file>