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Засянська, 1-а (к/н 4610160300:06:001:0073)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77E3D2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Мартиняка І.Я., беручи до уваги Витяг з Державного реєстру речових прав на нерухоме майно про реєстрацію права власності       (і.н.в. 174789998 від 23.07.2019), довідку ОКП «БТІ та ЕО» від 09.10.2019р. №1/11762, виконавчий комітет Винниківської міської ради –</w:t>
      </w:r>
    </w:p>
    <w:p w14:paraId="766BB3B2" w14:textId="77777777" w:rsidR="007D41ED" w:rsidRPr="007D41ED" w:rsidRDefault="007D41ED" w:rsidP="007D41E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CD9ADA6" w14:textId="77777777" w:rsidR="007D41ED" w:rsidRPr="007D41ED" w:rsidRDefault="007D41ED" w:rsidP="007D41E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5E7880D" w14:textId="77777777" w:rsidR="007D41ED" w:rsidRPr="007D41ED" w:rsidRDefault="007D41ED" w:rsidP="007D41E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E5B5740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Мартиняку Ігорю Ярославовичу будівельний паспорт забудови земельної ділянки на проектування та будівництво 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Засянська, 1-а (к/н 4610160300:06:001:0073) у м. Винники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12F2E1C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Засянська, 1-а (к/н 4610160300:06:001:0073) у м. Винники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A08A563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Засянська, 1-а (к/н 4610160300:06:001:0073) у м. Винники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Засянська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1-а (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4610160300:06:001:0073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8BDB02B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Мартиняка І.Я:</w:t>
      </w:r>
    </w:p>
    <w:p w14:paraId="401C15FF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084B035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D688931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E63EF86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AE8AF8A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BA2FC06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6AB698A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8FCBA9C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D41E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Мартиняку І.Я.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728FC697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0C2797B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FBB2972" w14:textId="77777777" w:rsidR="007D41ED" w:rsidRPr="007D41ED" w:rsidRDefault="007D41ED" w:rsidP="007D41E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D41E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D41E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31B203" w14:textId="77777777" w:rsidR="007D41ED" w:rsidRPr="007D41ED" w:rsidRDefault="007D41ED" w:rsidP="007D41E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F86EE62" w14:textId="77777777" w:rsidR="007D41ED" w:rsidRPr="007D41ED" w:rsidRDefault="007D41ED" w:rsidP="007D41E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67428DF" w14:textId="77777777" w:rsidR="007D41ED" w:rsidRPr="007D41ED" w:rsidRDefault="007D41ED" w:rsidP="007D41E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150FC34" w14:textId="77777777" w:rsidR="007D41ED" w:rsidRPr="007D41ED" w:rsidRDefault="007D41ED" w:rsidP="007D41ED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D41E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3F143" w14:textId="77777777" w:rsidR="006822A8" w:rsidRDefault="006822A8">
      <w:r>
        <w:separator/>
      </w:r>
    </w:p>
  </w:endnote>
  <w:endnote w:type="continuationSeparator" w:id="0">
    <w:p w14:paraId="3098AD8B" w14:textId="77777777" w:rsidR="006822A8" w:rsidRDefault="0068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14B3C" w14:textId="77777777" w:rsidR="006822A8" w:rsidRDefault="006822A8">
      <w:r>
        <w:separator/>
      </w:r>
    </w:p>
  </w:footnote>
  <w:footnote w:type="continuationSeparator" w:id="0">
    <w:p w14:paraId="4E8038D0" w14:textId="77777777" w:rsidR="006822A8" w:rsidRDefault="00682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2A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41E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1A137-D3FA-4712-BCDA-799291DC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2585</Words>
  <Characters>1474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2024-05-29T09:48:00Z</dcterms:modified>
</cp:coreProperties>
</file>