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земельних ділянках по вул. Галицька (к/н 4610160300:04:002:0079,  к/н 4610160300:04:002:0058; к/н 4610160300:04:002:0057)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DECDBD" w14:textId="2DAD15BE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», розглянувши заяву гр. Настасяка О.І., беручи до уваги Витяги з Державного реєстру речових прав на нерухоме майно про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реєстрацію права власності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45216136 від 07.10.2015, і.н.в. 129569525 від 03.07.2018), Витяг з Державного реєстру речових прав на нерухоме майно (і.н.в. 68428159 від 19.09.2016), довідку ОКП «БТІ та ЕО» від 24.10.2019р. №2/12919, виконавчий комітет Винниківської міської ради –</w:t>
      </w:r>
    </w:p>
    <w:p w14:paraId="798799F5" w14:textId="77777777" w:rsidR="00A67CF0" w:rsidRPr="00A67CF0" w:rsidRDefault="00A67CF0" w:rsidP="00A67CF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22A4516" w14:textId="77777777" w:rsidR="00A67CF0" w:rsidRPr="00A67CF0" w:rsidRDefault="00A67CF0" w:rsidP="00A67CF0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A67CF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AA94B37" w14:textId="77777777" w:rsidR="00A67CF0" w:rsidRPr="00A67CF0" w:rsidRDefault="00A67CF0" w:rsidP="00A67CF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BB737E0" w14:textId="399A5A9C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1.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Настасяку Олегу Івановичу будівельний паспорт забудови земельних ділянок на проектування та будівництво 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земельних ділянках по вул. Галицька (к/н 4610160300:04:002:0079,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4610160300:04:002:0058;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4610160300:04:002:0057) у м. Винники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EE75D5F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A67CF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земельних ділянок на проектування та будівництво 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                     будинку на земельних ділянках по вул. Галицька (к/н 4610160300:04:002:0079,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                              к/н 4610160300:04:002:0058; к/н 4610160300:04:002:0057) у м. Винники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CF5ECE9" w14:textId="1FD1F77F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емельних ділянках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по вул.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Галицька (к/н 4610160300:04:002:0079 к/н 4610160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300:04:002:0058;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к/н 4610160300:04:002:0057) у м. Винники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пр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исвоїти поштову адресу, а саме: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вул. 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Кука Василя, 25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4610160300:04:002:0079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,</w:t>
      </w:r>
      <w:bookmarkStart w:id="1" w:name="_GoBack"/>
      <w:bookmarkEnd w:id="1"/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к/н 4610160300:04:002:0058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;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к/н 4610160300:04:002:0057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318E99F6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Настасяка О.І.:</w:t>
      </w:r>
    </w:p>
    <w:p w14:paraId="46B53AD3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A67CF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19E7CEE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82B8CDB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A67CF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A67CF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A67CF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9C77198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A67CF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35DAB5C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B83CBC8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A67CF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67CF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A2D6597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A9F1298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67CF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Настасяку О.І.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339928A9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5B9B443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0453227" w14:textId="77777777" w:rsidR="00A67CF0" w:rsidRPr="00A67CF0" w:rsidRDefault="00A67CF0" w:rsidP="00A67CF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67CF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67CF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9A1C468" w14:textId="77777777" w:rsidR="00A67CF0" w:rsidRPr="00A67CF0" w:rsidRDefault="00A67CF0" w:rsidP="00A67CF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43178E3" w14:textId="77777777" w:rsidR="00A67CF0" w:rsidRPr="00A67CF0" w:rsidRDefault="00A67CF0" w:rsidP="00A67CF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1C471E0" w14:textId="0A35D6B4" w:rsidR="00213958" w:rsidRPr="006F2805" w:rsidRDefault="00A67CF0" w:rsidP="00A67CF0">
      <w:pPr>
        <w:jc w:val="both"/>
        <w:rPr>
          <w:sz w:val="28"/>
          <w:szCs w:val="28"/>
        </w:rPr>
      </w:pP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67CF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F2F09" w14:textId="77777777" w:rsidR="00E94060" w:rsidRDefault="00E94060">
      <w:r>
        <w:separator/>
      </w:r>
    </w:p>
  </w:endnote>
  <w:endnote w:type="continuationSeparator" w:id="0">
    <w:p w14:paraId="20AA4C7D" w14:textId="77777777" w:rsidR="00E94060" w:rsidRDefault="00E94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783A1" w14:textId="77777777" w:rsidR="00E94060" w:rsidRDefault="00E94060">
      <w:r>
        <w:separator/>
      </w:r>
    </w:p>
  </w:footnote>
  <w:footnote w:type="continuationSeparator" w:id="0">
    <w:p w14:paraId="5F1942D2" w14:textId="77777777" w:rsidR="00E94060" w:rsidRDefault="00E94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7CF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4060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F4BCA-7499-40B9-B6AC-0A1E52314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2856</Words>
  <Characters>1629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2024-05-29T09:55:00Z</dcterms:modified>
</cp:coreProperties>
</file>