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 на земельній ділянці по вул. Керницького, 9 (к/н 4610160300:05:002:0255)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EE745B1" w14:textId="77777777" w:rsidR="006D5626" w:rsidRPr="006D5626" w:rsidRDefault="006D5626" w:rsidP="006D5626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6D5626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Комендяк В.Й. та гр. Депрадін І.В., беручи до уваги Витяги з Державного реєстру речових прав на нерухоме майно про реєстрацію права власності (і.н.в. 175782928 від 31.07.2019, і.н.в. 175783105 від 31.07.2019), довідку ОКП «БТІ та ЕО» від 03.10.2019р. №1/11879, виконавчий комітет Винниківської міської ради –</w:t>
      </w:r>
    </w:p>
    <w:p w14:paraId="4A0447D5" w14:textId="77777777" w:rsidR="006D5626" w:rsidRPr="006D5626" w:rsidRDefault="006D5626" w:rsidP="006D5626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6D562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21448EA6" w14:textId="77777777" w:rsidR="006D5626" w:rsidRPr="006D5626" w:rsidRDefault="006D5626" w:rsidP="006D562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5E2128BB" w14:textId="648791DD" w:rsidR="006D5626" w:rsidRPr="006D5626" w:rsidRDefault="006D5626" w:rsidP="006D562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6D562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6D562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Комендяк Вірі Йосипівні та гр. Депрадін Ірині Володимирівні будівельний паспорт забудови земельної ділянки на проектування та будівництво </w:t>
      </w:r>
      <w:r w:rsidRPr="006D562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на вул. Керниц</w:t>
      </w:r>
      <w:r w:rsidR="001438A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ького, 9</w:t>
      </w:r>
      <w:r w:rsidRPr="006D562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 (к/н 4610160300:05:002:0255) у м. Винники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9247124" w14:textId="77777777" w:rsidR="006D5626" w:rsidRPr="006D5626" w:rsidRDefault="006D5626" w:rsidP="006D562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6D562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6D562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на вул Керницького, 9 (к/н 4610160300:05:002:0255) у м. Винники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6153870" w14:textId="77777777" w:rsidR="006D5626" w:rsidRPr="006D5626" w:rsidRDefault="006D5626" w:rsidP="006D562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>Індивідуальному житловому будинку, який проектується на земельній ділянці на вул.</w:t>
      </w:r>
      <w:r w:rsidRPr="006D562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Керницького, 9 (к/н 4610160300:05:002:0255) у м. Винники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6D562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Керницького, 9-б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(</w:t>
      </w:r>
      <w:r w:rsidRPr="006D562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4610160300:05:002:0255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3722E9AB" w14:textId="77777777" w:rsidR="006D5626" w:rsidRPr="006D5626" w:rsidRDefault="006D5626" w:rsidP="006D562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Комендяк В.Й. та гр. Депрадін І.В.:</w:t>
      </w:r>
    </w:p>
    <w:p w14:paraId="516B1BD0" w14:textId="77777777" w:rsidR="006D5626" w:rsidRPr="006D5626" w:rsidRDefault="006D5626" w:rsidP="006D562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6D562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1516DA79" w14:textId="77777777" w:rsidR="006D5626" w:rsidRPr="006D5626" w:rsidRDefault="006D5626" w:rsidP="006D562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8C81A9E" w14:textId="77777777" w:rsidR="006D5626" w:rsidRPr="006D5626" w:rsidRDefault="006D5626" w:rsidP="006D562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6D562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6D562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6D562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1FB1DDE4" w14:textId="77777777" w:rsidR="006D5626" w:rsidRPr="006D5626" w:rsidRDefault="006D5626" w:rsidP="006D562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6D562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59A3A0A" w14:textId="77777777" w:rsidR="006D5626" w:rsidRPr="006D5626" w:rsidRDefault="006D5626" w:rsidP="006D562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8B14CAE" w14:textId="77777777" w:rsidR="006D5626" w:rsidRPr="006D5626" w:rsidRDefault="006D5626" w:rsidP="006D562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6D562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D562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14D767C9" w14:textId="77777777" w:rsidR="006D5626" w:rsidRPr="006D5626" w:rsidRDefault="006D5626" w:rsidP="006D562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26B542D1" w14:textId="77777777" w:rsidR="006D5626" w:rsidRPr="006D5626" w:rsidRDefault="006D5626" w:rsidP="006D562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D562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Комендяк В.Й. та гр. Депрадін І.В., що будівельні роботи можна розпочинати тільки після отримання відповідних дозволів, згідно державних норм та правил.</w:t>
      </w:r>
    </w:p>
    <w:p w14:paraId="12D119A1" w14:textId="77777777" w:rsidR="006D5626" w:rsidRPr="006D5626" w:rsidRDefault="006D5626" w:rsidP="006D562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7AD0F6D3" w14:textId="77777777" w:rsidR="006D5626" w:rsidRPr="006D5626" w:rsidRDefault="006D5626" w:rsidP="006D562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D99E57A" w14:textId="77777777" w:rsidR="006D5626" w:rsidRPr="006D5626" w:rsidRDefault="006D5626" w:rsidP="006D562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D562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D562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40557A7" w14:textId="77777777" w:rsidR="006D5626" w:rsidRPr="006D5626" w:rsidRDefault="006D5626" w:rsidP="006D562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C0095CE" w14:textId="77777777" w:rsidR="006D5626" w:rsidRPr="006D5626" w:rsidRDefault="006D5626" w:rsidP="006D562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  <w:bookmarkStart w:id="1" w:name="_GoBack"/>
      <w:bookmarkEnd w:id="1"/>
    </w:p>
    <w:p w14:paraId="6D7FEE81" w14:textId="77777777" w:rsidR="006D5626" w:rsidRPr="006D5626" w:rsidRDefault="006D5626" w:rsidP="006D562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FEDAFA4" w14:textId="77777777" w:rsidR="006D5626" w:rsidRPr="006D5626" w:rsidRDefault="006D5626" w:rsidP="006D5626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6D562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6D562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D562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D562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D562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D562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D562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D562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D562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D562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3C780C42" w14:textId="77777777" w:rsidR="006D5626" w:rsidRPr="006D5626" w:rsidRDefault="006D5626" w:rsidP="006D5626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647B061C" w14:textId="77777777" w:rsidR="006D5626" w:rsidRPr="006D5626" w:rsidRDefault="006D5626" w:rsidP="006D5626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93A1F1" w14:textId="77777777" w:rsidR="005F4C55" w:rsidRDefault="005F4C55">
      <w:r>
        <w:separator/>
      </w:r>
    </w:p>
  </w:endnote>
  <w:endnote w:type="continuationSeparator" w:id="0">
    <w:p w14:paraId="6D797581" w14:textId="77777777" w:rsidR="005F4C55" w:rsidRDefault="005F4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E960BF" w14:textId="77777777" w:rsidR="005F4C55" w:rsidRDefault="005F4C55">
      <w:r>
        <w:separator/>
      </w:r>
    </w:p>
  </w:footnote>
  <w:footnote w:type="continuationSeparator" w:id="0">
    <w:p w14:paraId="025C2FBF" w14:textId="77777777" w:rsidR="005F4C55" w:rsidRDefault="005F4C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38A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4C55"/>
    <w:rsid w:val="00634E73"/>
    <w:rsid w:val="00653705"/>
    <w:rsid w:val="0066252A"/>
    <w:rsid w:val="006D0736"/>
    <w:rsid w:val="006D562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64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5DE87-D18C-4414-BB78-74A65EE51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92</TotalTime>
  <Pages>1</Pages>
  <Words>2663</Words>
  <Characters>1518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2024-05-30T07:50:00Z</dcterms:modified>
</cp:coreProperties>
</file>