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водопостачання житлового будинку по вул.Кільцева,2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35D563" w14:textId="77777777" w:rsidR="00ED6CA2" w:rsidRPr="00ED6CA2" w:rsidRDefault="00ED6CA2" w:rsidP="00ED6CA2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ED6CA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1480185" w14:textId="77777777" w:rsidR="00ED6CA2" w:rsidRPr="00ED6CA2" w:rsidRDefault="00ED6CA2" w:rsidP="00ED6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26F1AE4" w14:textId="77777777" w:rsidR="00ED6CA2" w:rsidRPr="00ED6CA2" w:rsidRDefault="00ED6CA2" w:rsidP="00ED6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D6CA2">
        <w:rPr>
          <w:sz w:val="28"/>
          <w:szCs w:val="28"/>
          <w:lang w:eastAsia="ar-SA"/>
        </w:rPr>
        <w:t>В И Р І Ш И В:</w:t>
      </w:r>
    </w:p>
    <w:p w14:paraId="6B6772EB" w14:textId="77777777" w:rsidR="00ED6CA2" w:rsidRPr="00ED6CA2" w:rsidRDefault="00ED6CA2" w:rsidP="00ED6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AB09642" w14:textId="77777777" w:rsidR="00ED6CA2" w:rsidRPr="00ED6CA2" w:rsidRDefault="00ED6CA2" w:rsidP="00ED6CA2">
      <w:pPr>
        <w:ind w:left="284" w:hanging="284"/>
        <w:jc w:val="both"/>
        <w:rPr>
          <w:sz w:val="28"/>
          <w:szCs w:val="28"/>
          <w:lang w:eastAsia="uk-UA"/>
        </w:rPr>
      </w:pPr>
      <w:r w:rsidRPr="00ED6CA2">
        <w:rPr>
          <w:sz w:val="28"/>
          <w:szCs w:val="28"/>
          <w:lang w:eastAsia="ar-SA"/>
        </w:rPr>
        <w:t xml:space="preserve"> 1.Затвердити кошторисну документацію на «</w:t>
      </w:r>
      <w:r w:rsidRPr="00ED6CA2">
        <w:rPr>
          <w:sz w:val="28"/>
          <w:szCs w:val="28"/>
          <w:lang w:eastAsia="uk-UA"/>
        </w:rPr>
        <w:t>Капітальний ремонт системи водопостачання  житлового будинку по вул.Кільцева,2 у м.Винники»</w:t>
      </w:r>
    </w:p>
    <w:p w14:paraId="6381499A" w14:textId="77777777" w:rsidR="00ED6CA2" w:rsidRPr="00ED6CA2" w:rsidRDefault="00ED6CA2" w:rsidP="00ED6CA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D6CA2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71F17AE0" w14:textId="77777777" w:rsidR="00ED6CA2" w:rsidRPr="00ED6CA2" w:rsidRDefault="00ED6CA2" w:rsidP="00ED6CA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803CCB9" w14:textId="77777777" w:rsidR="00ED6CA2" w:rsidRPr="00ED6CA2" w:rsidRDefault="00ED6CA2" w:rsidP="00ED6CA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989AF63" w14:textId="77777777" w:rsidR="00ED6CA2" w:rsidRPr="00ED6CA2" w:rsidRDefault="00ED6CA2" w:rsidP="00ED6CA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421A4D4B" w14:textId="77777777" w:rsidR="00ED6CA2" w:rsidRPr="00ED6CA2" w:rsidRDefault="00ED6CA2" w:rsidP="00ED6CA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D6CA2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6141868" w14:textId="77777777" w:rsidR="00ED6CA2" w:rsidRPr="00ED6CA2" w:rsidRDefault="00ED6CA2" w:rsidP="00ED6CA2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7AAC7" w14:textId="77777777" w:rsidR="00570029" w:rsidRDefault="00570029">
      <w:r>
        <w:separator/>
      </w:r>
    </w:p>
  </w:endnote>
  <w:endnote w:type="continuationSeparator" w:id="0">
    <w:p w14:paraId="44AC86C4" w14:textId="77777777" w:rsidR="00570029" w:rsidRDefault="0057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6E830" w14:textId="77777777" w:rsidR="00570029" w:rsidRDefault="00570029">
      <w:r>
        <w:separator/>
      </w:r>
    </w:p>
  </w:footnote>
  <w:footnote w:type="continuationSeparator" w:id="0">
    <w:p w14:paraId="53EF7922" w14:textId="77777777" w:rsidR="00570029" w:rsidRDefault="00570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02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CA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5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7CFB5-A280-4E65-87CA-0AA1ECB90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2024-05-30T09:15:00Z</dcterms:modified>
</cp:coreProperties>
</file>