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25.10.2019р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487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 документації  "Капітальний ремонт   тротуару перехрестя вулиць Стуса та  Шевченка  у м. Винники".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4ED8CF9" w14:textId="77777777" w:rsidR="00347462" w:rsidRPr="00347462" w:rsidRDefault="00347462" w:rsidP="00347462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347462">
        <w:rPr>
          <w:rFonts w:eastAsia="Calibri"/>
          <w:sz w:val="28"/>
          <w:szCs w:val="28"/>
          <w:lang w:eastAsia="en-US"/>
        </w:rPr>
        <w:t xml:space="preserve">       Керуючись Законом України «Про місцеве самоврядування в Україні» на виконання рішення Винниківської міської ради від 06.12.2018 року №1612 « Про  міський бюджет м. Винники на 2019 рік» із змінами та доповненнями,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 ( зі змінами), виконавчий комітет Винниківської міської ради:</w:t>
      </w:r>
    </w:p>
    <w:p w14:paraId="384603E6" w14:textId="43FD4474" w:rsidR="00347462" w:rsidRPr="00347462" w:rsidRDefault="00347462" w:rsidP="00347462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347462">
        <w:rPr>
          <w:rFonts w:eastAsia="Calibri"/>
          <w:sz w:val="28"/>
          <w:szCs w:val="28"/>
          <w:lang w:eastAsia="en-US"/>
        </w:rPr>
        <w:t xml:space="preserve">                                </w:t>
      </w:r>
      <w:r>
        <w:rPr>
          <w:rFonts w:eastAsia="Calibri"/>
          <w:sz w:val="28"/>
          <w:szCs w:val="28"/>
          <w:lang w:eastAsia="en-US"/>
        </w:rPr>
        <w:t xml:space="preserve">                            </w:t>
      </w:r>
      <w:bookmarkStart w:id="1" w:name="_GoBack"/>
      <w:bookmarkEnd w:id="1"/>
      <w:r w:rsidRPr="00347462">
        <w:rPr>
          <w:rFonts w:eastAsia="Calibri"/>
          <w:sz w:val="28"/>
          <w:szCs w:val="28"/>
          <w:lang w:eastAsia="en-US"/>
        </w:rPr>
        <w:t xml:space="preserve">   ВИРІШИВ:</w:t>
      </w:r>
    </w:p>
    <w:p w14:paraId="7110676B" w14:textId="77777777" w:rsidR="00347462" w:rsidRPr="00347462" w:rsidRDefault="00347462" w:rsidP="00347462">
      <w:pPr>
        <w:suppressAutoHyphens/>
        <w:ind w:right="-15"/>
        <w:jc w:val="both"/>
        <w:rPr>
          <w:sz w:val="28"/>
          <w:szCs w:val="28"/>
          <w:lang w:eastAsia="ar-SA"/>
        </w:rPr>
      </w:pPr>
      <w:r w:rsidRPr="00347462">
        <w:rPr>
          <w:rFonts w:eastAsia="Calibri"/>
          <w:sz w:val="28"/>
          <w:szCs w:val="28"/>
          <w:lang w:eastAsia="en-US"/>
        </w:rPr>
        <w:t xml:space="preserve">1.Затвердити кошторисну документацію  на </w:t>
      </w:r>
      <w:r w:rsidRPr="00347462">
        <w:rPr>
          <w:sz w:val="28"/>
          <w:szCs w:val="28"/>
          <w:lang w:eastAsia="ar-SA"/>
        </w:rPr>
        <w:t>« Капітальний ремонт тротуару перехрестя вулиць Стуса та Шевченка у м. Винники».</w:t>
      </w:r>
    </w:p>
    <w:p w14:paraId="1D5C5E0C" w14:textId="77777777" w:rsidR="00347462" w:rsidRPr="00347462" w:rsidRDefault="00347462" w:rsidP="00347462">
      <w:pPr>
        <w:suppressAutoHyphens/>
        <w:ind w:right="-15"/>
        <w:jc w:val="both"/>
        <w:rPr>
          <w:sz w:val="28"/>
          <w:szCs w:val="28"/>
          <w:lang w:eastAsia="ar-SA"/>
        </w:rPr>
      </w:pPr>
      <w:r w:rsidRPr="00347462">
        <w:rPr>
          <w:sz w:val="28"/>
          <w:szCs w:val="28"/>
          <w:lang w:eastAsia="ar-SA"/>
        </w:rPr>
        <w:t xml:space="preserve"> </w:t>
      </w:r>
    </w:p>
    <w:p w14:paraId="7B90B4AB" w14:textId="77777777" w:rsidR="00347462" w:rsidRPr="00347462" w:rsidRDefault="00347462" w:rsidP="00347462">
      <w:pPr>
        <w:suppressAutoHyphens/>
        <w:ind w:right="-15"/>
        <w:jc w:val="both"/>
        <w:rPr>
          <w:sz w:val="28"/>
          <w:szCs w:val="28"/>
          <w:lang w:eastAsia="ar-SA"/>
        </w:rPr>
      </w:pPr>
      <w:r w:rsidRPr="00347462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796FFACE" w14:textId="77777777" w:rsidR="00347462" w:rsidRPr="00347462" w:rsidRDefault="00347462" w:rsidP="00347462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57F5A63F" w14:textId="77777777" w:rsidR="00347462" w:rsidRPr="00347462" w:rsidRDefault="00347462" w:rsidP="00347462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47462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В.Квурт</w:t>
      </w:r>
    </w:p>
    <w:p w14:paraId="05F7B102" w14:textId="77777777" w:rsidR="00347462" w:rsidRPr="00347462" w:rsidRDefault="00347462" w:rsidP="00347462">
      <w:pPr>
        <w:spacing w:after="200" w:line="276" w:lineRule="auto"/>
        <w:rPr>
          <w:rFonts w:eastAsia="Calibri"/>
          <w:sz w:val="28"/>
          <w:szCs w:val="28"/>
          <w:lang w:eastAsia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7C1287" w14:textId="77777777" w:rsidR="00CD31BD" w:rsidRDefault="00CD31BD">
      <w:r>
        <w:separator/>
      </w:r>
    </w:p>
  </w:endnote>
  <w:endnote w:type="continuationSeparator" w:id="0">
    <w:p w14:paraId="3C267003" w14:textId="77777777" w:rsidR="00CD31BD" w:rsidRDefault="00CD31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5CABF2" w14:textId="77777777" w:rsidR="00CD31BD" w:rsidRDefault="00CD31BD">
      <w:r>
        <w:separator/>
      </w:r>
    </w:p>
  </w:footnote>
  <w:footnote w:type="continuationSeparator" w:id="0">
    <w:p w14:paraId="056CC5F7" w14:textId="77777777" w:rsidR="00CD31BD" w:rsidRDefault="00CD31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47462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D31BD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11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E93399-0A8D-4FD9-A5F5-ADABD7425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887</Words>
  <Characters>506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2024-05-29T09:16:00Z</dcterms:modified>
</cp:coreProperties>
</file>