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 документації  " Капітальний ремонт   вул. О. Теліги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EB3038" w14:textId="77777777" w:rsidR="001D3403" w:rsidRPr="001D3403" w:rsidRDefault="001D3403" w:rsidP="001D340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D3403">
        <w:rPr>
          <w:rFonts w:eastAsia="Calibri"/>
          <w:sz w:val="28"/>
          <w:szCs w:val="28"/>
          <w:lang w:eastAsia="en-US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3EA59D66" w14:textId="77777777" w:rsidR="001D3403" w:rsidRPr="001D3403" w:rsidRDefault="001D3403" w:rsidP="001D340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D3403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2942FB6" w14:textId="77777777" w:rsidR="001D3403" w:rsidRPr="001D3403" w:rsidRDefault="001D3403" w:rsidP="001D3403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1D3403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1D3403">
        <w:rPr>
          <w:sz w:val="28"/>
          <w:szCs w:val="28"/>
          <w:lang w:eastAsia="ar-SA"/>
        </w:rPr>
        <w:t>«Капітальний ремонт вул. О.Теліги  у м. Винники».</w:t>
      </w:r>
    </w:p>
    <w:p w14:paraId="39F75B45" w14:textId="77777777" w:rsidR="001D3403" w:rsidRPr="001D3403" w:rsidRDefault="001D3403" w:rsidP="001D3403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61752D2C" w14:textId="77777777" w:rsidR="001D3403" w:rsidRPr="001D3403" w:rsidRDefault="001D3403" w:rsidP="001D340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1D3403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752D948" w14:textId="77777777" w:rsidR="001D3403" w:rsidRPr="001D3403" w:rsidRDefault="001D3403" w:rsidP="001D3403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066995D" w14:textId="77777777" w:rsidR="001D3403" w:rsidRPr="001D3403" w:rsidRDefault="001D3403" w:rsidP="001D3403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2B166871" w14:textId="77777777" w:rsidR="001D3403" w:rsidRPr="001D3403" w:rsidRDefault="001D3403" w:rsidP="001D3403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1D3403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DA6F0C" w14:textId="77777777" w:rsidR="00E4436E" w:rsidRDefault="00E4436E">
      <w:r>
        <w:separator/>
      </w:r>
    </w:p>
  </w:endnote>
  <w:endnote w:type="continuationSeparator" w:id="0">
    <w:p w14:paraId="5444943C" w14:textId="77777777" w:rsidR="00E4436E" w:rsidRDefault="00E44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84DC5" w14:textId="77777777" w:rsidR="00E4436E" w:rsidRDefault="00E4436E">
      <w:r>
        <w:separator/>
      </w:r>
    </w:p>
  </w:footnote>
  <w:footnote w:type="continuationSeparator" w:id="0">
    <w:p w14:paraId="334CF6AD" w14:textId="77777777" w:rsidR="00E4436E" w:rsidRDefault="00E44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340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436E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9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E8A9E-A661-4C2C-9ABA-90CD590F5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852</Words>
  <Characters>486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2024-05-29T09:23:00Z</dcterms:modified>
</cp:coreProperties>
</file>