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3A207B18" w14:textId="0B1F1E31" w:rsidR="00BE7A3D" w:rsidRDefault="00BE7A3D" w:rsidP="00471A72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здійсненому на земельній                          ділянці по вул. Галицька (к/н 4610160300:</w:t>
            </w:r>
            <w:r w:rsidR="00051E74">
              <w:rPr>
                <w:b/>
                <w:sz w:val="28"/>
              </w:rPr>
              <w:t>04:002:0051) у м.</w:t>
            </w:r>
            <w:r w:rsidR="00E94CA7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Винники</w:t>
            </w:r>
          </w:p>
          <w:p w14:paraId="0B71485B" w14:textId="479BABF4" w:rsidR="00E94CA7" w:rsidRPr="00051E74" w:rsidRDefault="00E94CA7" w:rsidP="00471A72">
            <w:pPr>
              <w:rPr>
                <w:b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F5E92F" w14:textId="77777777" w:rsidR="00051E74" w:rsidRPr="00051E74" w:rsidRDefault="00051E74" w:rsidP="00051E74">
      <w:pPr>
        <w:ind w:firstLine="720"/>
        <w:jc w:val="both"/>
        <w:rPr>
          <w:sz w:val="28"/>
          <w:szCs w:val="28"/>
        </w:rPr>
      </w:pPr>
      <w:r w:rsidRPr="00051E74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Ващука Ю.Є.,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11.04.2019р. №ЛВ 141191012195, виконавчий комітет Винниківської міської ради -</w:t>
      </w:r>
    </w:p>
    <w:p w14:paraId="71FF8318" w14:textId="28738245" w:rsidR="00051E74" w:rsidRDefault="00051E74" w:rsidP="00051E74">
      <w:pPr>
        <w:jc w:val="both"/>
        <w:rPr>
          <w:sz w:val="28"/>
          <w:szCs w:val="28"/>
        </w:rPr>
      </w:pPr>
    </w:p>
    <w:p w14:paraId="725961E9" w14:textId="77777777" w:rsidR="00E94CA7" w:rsidRPr="00051E74" w:rsidRDefault="00E94CA7" w:rsidP="00051E74">
      <w:pPr>
        <w:jc w:val="both"/>
        <w:rPr>
          <w:sz w:val="28"/>
          <w:szCs w:val="28"/>
        </w:rPr>
      </w:pPr>
    </w:p>
    <w:p w14:paraId="44D7F3A0" w14:textId="43D5E271" w:rsidR="00051E74" w:rsidRDefault="00051E74" w:rsidP="00051E74">
      <w:pPr>
        <w:jc w:val="center"/>
        <w:rPr>
          <w:sz w:val="28"/>
          <w:szCs w:val="28"/>
        </w:rPr>
      </w:pPr>
      <w:r w:rsidRPr="00051E74">
        <w:rPr>
          <w:sz w:val="28"/>
          <w:szCs w:val="28"/>
        </w:rPr>
        <w:t>В И Р І Ш И В :</w:t>
      </w:r>
    </w:p>
    <w:p w14:paraId="7F5CDC11" w14:textId="77777777" w:rsidR="00E94CA7" w:rsidRPr="00051E74" w:rsidRDefault="00E94CA7" w:rsidP="00051E74">
      <w:pPr>
        <w:jc w:val="center"/>
        <w:rPr>
          <w:sz w:val="28"/>
          <w:szCs w:val="28"/>
        </w:rPr>
      </w:pPr>
    </w:p>
    <w:p w14:paraId="2BAA1AAA" w14:textId="5BD99A3E" w:rsidR="00051E74" w:rsidRPr="00E94CA7" w:rsidRDefault="00E94CA7" w:rsidP="00E94CA7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51E74" w:rsidRPr="00E94CA7">
        <w:rPr>
          <w:sz w:val="28"/>
          <w:szCs w:val="28"/>
        </w:rPr>
        <w:t>Індивідуальному житловому будинку здійсненому на земельній ділянці по вул. Галицька (к/н 4610160300:04:002:0051) у м. Винники присвоїти поштову адресу, а саме: вул. В.Кука, 3 (к/н 4610160300:04:002:0051) у м. Винники.</w:t>
      </w:r>
    </w:p>
    <w:p w14:paraId="3C0D224D" w14:textId="77777777" w:rsidR="00E94CA7" w:rsidRPr="00E94CA7" w:rsidRDefault="00E94CA7" w:rsidP="00E94CA7">
      <w:pPr>
        <w:pStyle w:val="a8"/>
        <w:ind w:left="1080"/>
        <w:jc w:val="both"/>
        <w:rPr>
          <w:sz w:val="28"/>
          <w:szCs w:val="28"/>
        </w:rPr>
      </w:pPr>
    </w:p>
    <w:p w14:paraId="1EEA55E0" w14:textId="66267E29" w:rsidR="00051E74" w:rsidRPr="00051E74" w:rsidRDefault="00051E74" w:rsidP="00051E74">
      <w:pPr>
        <w:jc w:val="both"/>
        <w:rPr>
          <w:sz w:val="28"/>
          <w:szCs w:val="28"/>
        </w:rPr>
      </w:pPr>
      <w:r w:rsidRPr="00051E74">
        <w:rPr>
          <w:sz w:val="28"/>
          <w:szCs w:val="28"/>
        </w:rPr>
        <w:lastRenderedPageBreak/>
        <w:t>2</w:t>
      </w:r>
      <w:r w:rsidR="00E94CA7">
        <w:rPr>
          <w:sz w:val="28"/>
          <w:szCs w:val="28"/>
        </w:rPr>
        <w:t>.</w:t>
      </w:r>
      <w:r w:rsidRPr="00051E74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EED440D" w14:textId="6DC2E7CC" w:rsidR="00051E74" w:rsidRDefault="00051E74" w:rsidP="00051E74">
      <w:pPr>
        <w:jc w:val="both"/>
        <w:rPr>
          <w:sz w:val="28"/>
          <w:szCs w:val="28"/>
        </w:rPr>
      </w:pPr>
    </w:p>
    <w:p w14:paraId="69437571" w14:textId="77777777" w:rsidR="00E94CA7" w:rsidRPr="00051E74" w:rsidRDefault="00E94CA7" w:rsidP="00051E74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1C31DAAB" w:rsidR="00213958" w:rsidRPr="006F2805" w:rsidRDefault="00051E74" w:rsidP="00051E74">
      <w:pPr>
        <w:jc w:val="both"/>
        <w:rPr>
          <w:sz w:val="28"/>
          <w:szCs w:val="28"/>
        </w:rPr>
      </w:pPr>
      <w:r w:rsidRPr="00051E74">
        <w:rPr>
          <w:sz w:val="28"/>
          <w:szCs w:val="28"/>
        </w:rPr>
        <w:t xml:space="preserve">В.о. міського голови   </w:t>
      </w:r>
      <w:r>
        <w:rPr>
          <w:sz w:val="28"/>
          <w:szCs w:val="28"/>
        </w:rPr>
        <w:t xml:space="preserve">            </w:t>
      </w:r>
      <w:r w:rsidRPr="00051E74">
        <w:rPr>
          <w:sz w:val="28"/>
          <w:szCs w:val="28"/>
        </w:rPr>
        <w:t xml:space="preserve">                                          </w:t>
      </w:r>
      <w:r w:rsidRPr="00051E74">
        <w:rPr>
          <w:sz w:val="28"/>
          <w:szCs w:val="28"/>
        </w:rPr>
        <w:tab/>
        <w:t xml:space="preserve">     </w:t>
      </w:r>
      <w:r w:rsidRPr="00051E74">
        <w:rPr>
          <w:sz w:val="28"/>
          <w:szCs w:val="28"/>
        </w:rPr>
        <w:tab/>
        <w:t>Б.Р.Шустер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DCD77C" w14:textId="77777777" w:rsidR="008D3914" w:rsidRDefault="008D3914">
      <w:r>
        <w:separator/>
      </w:r>
    </w:p>
  </w:endnote>
  <w:endnote w:type="continuationSeparator" w:id="0">
    <w:p w14:paraId="7FF6F330" w14:textId="77777777" w:rsidR="008D3914" w:rsidRDefault="008D39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0B859" w14:textId="77777777" w:rsidR="008D3914" w:rsidRDefault="008D3914">
      <w:r>
        <w:separator/>
      </w:r>
    </w:p>
  </w:footnote>
  <w:footnote w:type="continuationSeparator" w:id="0">
    <w:p w14:paraId="507CF26A" w14:textId="77777777" w:rsidR="008D3914" w:rsidRDefault="008D39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C7F4E"/>
    <w:multiLevelType w:val="hybridMultilevel"/>
    <w:tmpl w:val="EBDE5768"/>
    <w:lvl w:ilvl="0" w:tplc="13BC5A7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477F0CFF"/>
    <w:multiLevelType w:val="hybridMultilevel"/>
    <w:tmpl w:val="8C622FA6"/>
    <w:lvl w:ilvl="0" w:tplc="2F80A0A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7D491C42"/>
    <w:multiLevelType w:val="hybridMultilevel"/>
    <w:tmpl w:val="F9AAA6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1E74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D3914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2A93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94CA7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C0FE6F-997B-4801-87EC-6E2219444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1279</Words>
  <Characters>730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2024-05-30T11:41:00Z</dcterms:modified>
</cp:coreProperties>
</file>