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системи водовідведення   по вул.Левицького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996A02" w14:textId="77777777" w:rsidR="00FF0CC6" w:rsidRPr="00FF0CC6" w:rsidRDefault="00FF0CC6" w:rsidP="00FF0CC6">
      <w:pPr>
        <w:jc w:val="both"/>
        <w:rPr>
          <w:sz w:val="28"/>
          <w:szCs w:val="28"/>
        </w:rPr>
      </w:pPr>
      <w:r w:rsidRPr="00FF0CC6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484CC4F" w14:textId="77777777" w:rsidR="00FF0CC6" w:rsidRPr="00FF0CC6" w:rsidRDefault="00FF0CC6" w:rsidP="00FF0CC6">
      <w:pPr>
        <w:jc w:val="both"/>
        <w:rPr>
          <w:sz w:val="28"/>
          <w:szCs w:val="28"/>
        </w:rPr>
      </w:pPr>
    </w:p>
    <w:p w14:paraId="159EB6A9" w14:textId="77777777" w:rsidR="00FF0CC6" w:rsidRPr="00FF0CC6" w:rsidRDefault="00FF0CC6" w:rsidP="00FF0CC6">
      <w:pPr>
        <w:jc w:val="center"/>
        <w:rPr>
          <w:sz w:val="28"/>
          <w:szCs w:val="28"/>
        </w:rPr>
      </w:pPr>
      <w:r w:rsidRPr="00FF0CC6">
        <w:rPr>
          <w:sz w:val="28"/>
          <w:szCs w:val="28"/>
        </w:rPr>
        <w:t>В И Р І Ш И В:</w:t>
      </w:r>
    </w:p>
    <w:p w14:paraId="04D24192" w14:textId="77777777" w:rsidR="00FF0CC6" w:rsidRPr="00FF0CC6" w:rsidRDefault="00FF0CC6" w:rsidP="00FF0CC6">
      <w:pPr>
        <w:jc w:val="both"/>
        <w:rPr>
          <w:sz w:val="28"/>
          <w:szCs w:val="28"/>
        </w:rPr>
      </w:pPr>
    </w:p>
    <w:p w14:paraId="1CC58F17" w14:textId="529E4AA1" w:rsidR="00FF0CC6" w:rsidRDefault="00FF0CC6" w:rsidP="00FF0CC6">
      <w:pPr>
        <w:jc w:val="both"/>
        <w:rPr>
          <w:sz w:val="28"/>
          <w:szCs w:val="28"/>
        </w:rPr>
      </w:pPr>
      <w:r w:rsidRPr="00FF0CC6">
        <w:rPr>
          <w:sz w:val="28"/>
          <w:szCs w:val="28"/>
        </w:rPr>
        <w:t xml:space="preserve"> 1.Затвердити кошторисну документацію на «Капітальний ремонт системи водовідведення по вул.Левицького у м.Винники» </w:t>
      </w:r>
    </w:p>
    <w:p w14:paraId="1DA1E0D3" w14:textId="77777777" w:rsidR="00FF0CC6" w:rsidRPr="00FF0CC6" w:rsidRDefault="00FF0CC6" w:rsidP="00FF0CC6">
      <w:pPr>
        <w:jc w:val="both"/>
        <w:rPr>
          <w:sz w:val="28"/>
          <w:szCs w:val="28"/>
        </w:rPr>
      </w:pPr>
      <w:bookmarkStart w:id="1" w:name="_GoBack"/>
      <w:bookmarkEnd w:id="1"/>
    </w:p>
    <w:p w14:paraId="620F299D" w14:textId="12C96116" w:rsidR="00FF0CC6" w:rsidRPr="00FF0CC6" w:rsidRDefault="00FF0CC6" w:rsidP="00FF0CC6">
      <w:pPr>
        <w:jc w:val="both"/>
        <w:rPr>
          <w:sz w:val="28"/>
          <w:szCs w:val="28"/>
        </w:rPr>
      </w:pPr>
      <w:r w:rsidRPr="00FF0CC6">
        <w:rPr>
          <w:sz w:val="28"/>
          <w:szCs w:val="28"/>
        </w:rPr>
        <w:t>2. Контроль за виконанням даного рішення залишаю за собою.</w:t>
      </w:r>
    </w:p>
    <w:p w14:paraId="7ABC5814" w14:textId="77777777" w:rsidR="00FF0CC6" w:rsidRPr="00FF0CC6" w:rsidRDefault="00FF0CC6" w:rsidP="00FF0CC6">
      <w:pPr>
        <w:jc w:val="both"/>
        <w:rPr>
          <w:sz w:val="28"/>
          <w:szCs w:val="28"/>
        </w:rPr>
      </w:pPr>
    </w:p>
    <w:p w14:paraId="268BF49F" w14:textId="77777777" w:rsidR="00FF0CC6" w:rsidRPr="00FF0CC6" w:rsidRDefault="00FF0CC6" w:rsidP="00FF0CC6">
      <w:pPr>
        <w:jc w:val="both"/>
        <w:rPr>
          <w:sz w:val="28"/>
          <w:szCs w:val="28"/>
        </w:rPr>
      </w:pPr>
    </w:p>
    <w:p w14:paraId="62344D41" w14:textId="77777777" w:rsidR="00FF0CC6" w:rsidRPr="00FF0CC6" w:rsidRDefault="00FF0CC6" w:rsidP="00FF0CC6">
      <w:pPr>
        <w:jc w:val="both"/>
        <w:rPr>
          <w:sz w:val="28"/>
          <w:szCs w:val="28"/>
        </w:rPr>
      </w:pPr>
    </w:p>
    <w:p w14:paraId="0B849A1F" w14:textId="77777777" w:rsidR="00FF0CC6" w:rsidRPr="00FF0CC6" w:rsidRDefault="00FF0CC6" w:rsidP="00FF0CC6">
      <w:pPr>
        <w:jc w:val="both"/>
        <w:rPr>
          <w:sz w:val="28"/>
          <w:szCs w:val="28"/>
        </w:rPr>
      </w:pPr>
    </w:p>
    <w:p w14:paraId="79195320" w14:textId="77777777" w:rsidR="00FF0CC6" w:rsidRPr="00FF0CC6" w:rsidRDefault="00FF0CC6" w:rsidP="00FF0CC6">
      <w:pPr>
        <w:jc w:val="both"/>
        <w:rPr>
          <w:sz w:val="28"/>
          <w:szCs w:val="28"/>
        </w:rPr>
      </w:pPr>
    </w:p>
    <w:p w14:paraId="5B96F7D9" w14:textId="77777777" w:rsidR="00FF0CC6" w:rsidRPr="00FF0CC6" w:rsidRDefault="00FF0CC6" w:rsidP="00FF0CC6">
      <w:pPr>
        <w:jc w:val="both"/>
        <w:rPr>
          <w:sz w:val="28"/>
          <w:szCs w:val="28"/>
        </w:rPr>
      </w:pPr>
    </w:p>
    <w:p w14:paraId="49AF182C" w14:textId="77777777" w:rsidR="00FF0CC6" w:rsidRPr="00FF0CC6" w:rsidRDefault="00FF0CC6" w:rsidP="00FF0CC6">
      <w:pPr>
        <w:jc w:val="both"/>
        <w:rPr>
          <w:sz w:val="28"/>
          <w:szCs w:val="28"/>
        </w:rPr>
      </w:pPr>
      <w:r w:rsidRPr="00FF0CC6">
        <w:rPr>
          <w:sz w:val="28"/>
          <w:szCs w:val="28"/>
        </w:rPr>
        <w:t>В.о.міського голови                                                                Шустер Б.Р.</w:t>
      </w:r>
    </w:p>
    <w:p w14:paraId="5D3F2FBE" w14:textId="77777777" w:rsidR="00FF0CC6" w:rsidRPr="00FF0CC6" w:rsidRDefault="00FF0CC6" w:rsidP="00FF0CC6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FF0CC6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11206C" w14:textId="77777777" w:rsidR="00115426" w:rsidRDefault="00115426">
      <w:r>
        <w:separator/>
      </w:r>
    </w:p>
  </w:endnote>
  <w:endnote w:type="continuationSeparator" w:id="0">
    <w:p w14:paraId="2A69B01C" w14:textId="77777777" w:rsidR="00115426" w:rsidRDefault="00115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E1B3AE" w14:textId="77777777" w:rsidR="00115426" w:rsidRDefault="00115426">
      <w:r>
        <w:separator/>
      </w:r>
    </w:p>
  </w:footnote>
  <w:footnote w:type="continuationSeparator" w:id="0">
    <w:p w14:paraId="1318B64B" w14:textId="77777777" w:rsidR="00115426" w:rsidRDefault="00115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542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A933C-F53E-40C5-8EC9-D4A28AD60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773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2024-05-30T12:53:00Z</dcterms:modified>
</cp:coreProperties>
</file>