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 вуличного освітлення дитячих майданчиків,  що знаходиться по вул.Кільцева,2а, вул.Грушевського 5в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227F3E3" w14:textId="77777777" w:rsidR="00C01EDC" w:rsidRPr="00C01EDC" w:rsidRDefault="00C01EDC" w:rsidP="00C01EDC">
      <w:pPr>
        <w:jc w:val="both"/>
        <w:rPr>
          <w:sz w:val="28"/>
          <w:szCs w:val="28"/>
        </w:rPr>
      </w:pPr>
      <w:r w:rsidRPr="00C01EDC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51C40070" w14:textId="77777777" w:rsidR="00C01EDC" w:rsidRPr="00C01EDC" w:rsidRDefault="00C01EDC" w:rsidP="00C01EDC">
      <w:pPr>
        <w:jc w:val="both"/>
        <w:rPr>
          <w:sz w:val="28"/>
          <w:szCs w:val="28"/>
        </w:rPr>
      </w:pPr>
    </w:p>
    <w:p w14:paraId="6751B2A3" w14:textId="77777777" w:rsidR="00C01EDC" w:rsidRPr="00C01EDC" w:rsidRDefault="00C01EDC" w:rsidP="00C01EDC">
      <w:pPr>
        <w:jc w:val="center"/>
        <w:rPr>
          <w:sz w:val="28"/>
          <w:szCs w:val="28"/>
        </w:rPr>
      </w:pPr>
      <w:r w:rsidRPr="00C01EDC">
        <w:rPr>
          <w:sz w:val="28"/>
          <w:szCs w:val="28"/>
        </w:rPr>
        <w:t>В И Р І Ш И В:</w:t>
      </w:r>
    </w:p>
    <w:p w14:paraId="443F01EA" w14:textId="77777777" w:rsidR="00C01EDC" w:rsidRPr="00C01EDC" w:rsidRDefault="00C01EDC" w:rsidP="00C01EDC">
      <w:pPr>
        <w:jc w:val="both"/>
        <w:rPr>
          <w:sz w:val="28"/>
          <w:szCs w:val="28"/>
        </w:rPr>
      </w:pPr>
    </w:p>
    <w:p w14:paraId="40393AA9" w14:textId="77777777" w:rsidR="00C01EDC" w:rsidRPr="00C01EDC" w:rsidRDefault="00C01EDC" w:rsidP="00C01EDC">
      <w:pPr>
        <w:jc w:val="both"/>
        <w:rPr>
          <w:sz w:val="28"/>
          <w:szCs w:val="28"/>
        </w:rPr>
      </w:pPr>
      <w:r w:rsidRPr="00C01EDC">
        <w:rPr>
          <w:sz w:val="28"/>
          <w:szCs w:val="28"/>
        </w:rPr>
        <w:t xml:space="preserve"> 1.Затвердити кошторисну документацію на «Капітальний ремонт  вуличного освітлення дитячих майданчиків, що знаходиться по вул.Кільцева,2а, вул.Грушевського 5в у м.Винники»</w:t>
      </w:r>
    </w:p>
    <w:p w14:paraId="6E8C3843" w14:textId="77777777" w:rsidR="00C01EDC" w:rsidRPr="00C01EDC" w:rsidRDefault="00C01EDC" w:rsidP="00C01EDC">
      <w:pPr>
        <w:jc w:val="both"/>
        <w:rPr>
          <w:sz w:val="28"/>
          <w:szCs w:val="28"/>
        </w:rPr>
      </w:pPr>
    </w:p>
    <w:p w14:paraId="799D3F41" w14:textId="21911BB4" w:rsidR="00C01EDC" w:rsidRPr="00C01EDC" w:rsidRDefault="00C01EDC" w:rsidP="00C01EDC">
      <w:pPr>
        <w:jc w:val="both"/>
        <w:rPr>
          <w:sz w:val="28"/>
          <w:szCs w:val="28"/>
        </w:rPr>
      </w:pPr>
      <w:bookmarkStart w:id="1" w:name="_GoBack"/>
      <w:bookmarkEnd w:id="1"/>
      <w:r w:rsidRPr="00C01EDC">
        <w:rPr>
          <w:sz w:val="28"/>
          <w:szCs w:val="28"/>
        </w:rPr>
        <w:t>2. Контроль за виконанням даного рішення залишаю за собою.</w:t>
      </w:r>
    </w:p>
    <w:p w14:paraId="20909175" w14:textId="77777777" w:rsidR="00C01EDC" w:rsidRPr="00C01EDC" w:rsidRDefault="00C01EDC" w:rsidP="00C01EDC">
      <w:pPr>
        <w:jc w:val="both"/>
        <w:rPr>
          <w:sz w:val="28"/>
          <w:szCs w:val="28"/>
        </w:rPr>
      </w:pPr>
    </w:p>
    <w:p w14:paraId="6528FE42" w14:textId="77777777" w:rsidR="00C01EDC" w:rsidRPr="00C01EDC" w:rsidRDefault="00C01EDC" w:rsidP="00C01EDC">
      <w:pPr>
        <w:jc w:val="both"/>
        <w:rPr>
          <w:sz w:val="28"/>
          <w:szCs w:val="28"/>
        </w:rPr>
      </w:pPr>
    </w:p>
    <w:p w14:paraId="70AF1220" w14:textId="77777777" w:rsidR="00C01EDC" w:rsidRPr="00C01EDC" w:rsidRDefault="00C01EDC" w:rsidP="00C01EDC">
      <w:pPr>
        <w:jc w:val="both"/>
        <w:rPr>
          <w:sz w:val="28"/>
          <w:szCs w:val="28"/>
        </w:rPr>
      </w:pPr>
    </w:p>
    <w:p w14:paraId="075741E6" w14:textId="77777777" w:rsidR="00C01EDC" w:rsidRPr="00C01EDC" w:rsidRDefault="00C01EDC" w:rsidP="00C01EDC">
      <w:pPr>
        <w:jc w:val="both"/>
        <w:rPr>
          <w:sz w:val="28"/>
          <w:szCs w:val="28"/>
        </w:rPr>
      </w:pPr>
      <w:r w:rsidRPr="00C01EDC">
        <w:rPr>
          <w:sz w:val="28"/>
          <w:szCs w:val="28"/>
        </w:rPr>
        <w:t>В.о.міського голови                                                               Шустер Б.Р.</w:t>
      </w:r>
    </w:p>
    <w:p w14:paraId="3987DA2A" w14:textId="77777777" w:rsidR="00C01EDC" w:rsidRPr="00C01EDC" w:rsidRDefault="00C01EDC" w:rsidP="00C01EDC">
      <w:pPr>
        <w:jc w:val="both"/>
        <w:rPr>
          <w:sz w:val="28"/>
          <w:szCs w:val="28"/>
        </w:rPr>
      </w:pPr>
    </w:p>
    <w:p w14:paraId="2BC94D48" w14:textId="77777777" w:rsidR="00C01EDC" w:rsidRPr="00C01EDC" w:rsidRDefault="00C01EDC" w:rsidP="00C01EDC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4FF3DF" w14:textId="77777777" w:rsidR="008C2B2B" w:rsidRDefault="008C2B2B">
      <w:r>
        <w:separator/>
      </w:r>
    </w:p>
  </w:endnote>
  <w:endnote w:type="continuationSeparator" w:id="0">
    <w:p w14:paraId="020CE741" w14:textId="77777777" w:rsidR="008C2B2B" w:rsidRDefault="008C2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18F949" w14:textId="77777777" w:rsidR="008C2B2B" w:rsidRDefault="008C2B2B">
      <w:r>
        <w:separator/>
      </w:r>
    </w:p>
  </w:footnote>
  <w:footnote w:type="continuationSeparator" w:id="0">
    <w:p w14:paraId="72A9A161" w14:textId="77777777" w:rsidR="008C2B2B" w:rsidRDefault="008C2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2B2B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1EDC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A5373-0890-456A-8261-88C2F482E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843</Words>
  <Characters>481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2024-05-31T07:16:00Z</dcterms:modified>
</cp:coreProperties>
</file>