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378BD6B5"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 тротуару на перехресті вулиць  І.Франка та Стуса у м.Винники"</w:t>
            </w:r>
          </w:p>
          <w:p w14:paraId="0AB8ACBB" w14:textId="69C746A4" w:rsidR="0099245D" w:rsidRDefault="0099245D" w:rsidP="00BE7A3D">
            <w:pPr>
              <w:rPr>
                <w:b/>
                <w:sz w:val="28"/>
              </w:rPr>
            </w:pPr>
          </w:p>
          <w:p w14:paraId="18455F83" w14:textId="6B375CA0" w:rsidR="0099245D" w:rsidRPr="00B772B4" w:rsidRDefault="0099245D" w:rsidP="00BE7A3D">
            <w:pPr>
              <w:rPr>
                <w:b/>
              </w:rPr>
            </w:pPr>
          </w:p>
          <w:p w14:paraId="0B71485B" w14:textId="5E2D265E" w:rsidR="0099245D" w:rsidRDefault="0099245D" w:rsidP="00471A72">
            <w:pPr>
              <w:rPr>
                <w:sz w:val="28"/>
              </w:rPr>
            </w:pPr>
            <w:bookmarkStart w:id="1" w:name="_GoBack"/>
            <w:bookmarkEnd w:id="1"/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480494B" w14:textId="77777777" w:rsidR="0099245D" w:rsidRPr="0099245D" w:rsidRDefault="0099245D" w:rsidP="0099245D">
      <w:pPr>
        <w:jc w:val="both"/>
        <w:rPr>
          <w:sz w:val="28"/>
          <w:szCs w:val="28"/>
        </w:rPr>
      </w:pPr>
      <w:r w:rsidRPr="0099245D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88863E4" w14:textId="77777777" w:rsidR="0099245D" w:rsidRPr="0099245D" w:rsidRDefault="0099245D" w:rsidP="0099245D">
      <w:pPr>
        <w:jc w:val="both"/>
        <w:rPr>
          <w:sz w:val="28"/>
          <w:szCs w:val="28"/>
        </w:rPr>
      </w:pPr>
    </w:p>
    <w:p w14:paraId="336CEAA9" w14:textId="77777777" w:rsidR="0099245D" w:rsidRPr="0099245D" w:rsidRDefault="0099245D" w:rsidP="0099245D">
      <w:pPr>
        <w:jc w:val="center"/>
        <w:rPr>
          <w:sz w:val="28"/>
          <w:szCs w:val="28"/>
        </w:rPr>
      </w:pPr>
      <w:r w:rsidRPr="0099245D">
        <w:rPr>
          <w:sz w:val="28"/>
          <w:szCs w:val="28"/>
        </w:rPr>
        <w:t>В И Р І Ш И В:</w:t>
      </w:r>
    </w:p>
    <w:p w14:paraId="74731E26" w14:textId="77777777" w:rsidR="0099245D" w:rsidRPr="0099245D" w:rsidRDefault="0099245D" w:rsidP="0099245D">
      <w:pPr>
        <w:jc w:val="both"/>
        <w:rPr>
          <w:sz w:val="28"/>
          <w:szCs w:val="28"/>
        </w:rPr>
      </w:pPr>
    </w:p>
    <w:p w14:paraId="7F587FF4" w14:textId="77777777" w:rsidR="0099245D" w:rsidRPr="0099245D" w:rsidRDefault="0099245D" w:rsidP="0099245D">
      <w:pPr>
        <w:jc w:val="both"/>
        <w:rPr>
          <w:sz w:val="28"/>
          <w:szCs w:val="28"/>
        </w:rPr>
      </w:pPr>
      <w:r w:rsidRPr="0099245D">
        <w:rPr>
          <w:sz w:val="28"/>
          <w:szCs w:val="28"/>
        </w:rPr>
        <w:t xml:space="preserve"> 1.Затвердити кошторисну документацію на «Капітальний ремонт  тротуару на перехресті вулиць І.Франка та Стуса у м.Винники»</w:t>
      </w:r>
    </w:p>
    <w:p w14:paraId="0131A011" w14:textId="77777777" w:rsidR="0099245D" w:rsidRPr="0099245D" w:rsidRDefault="0099245D" w:rsidP="0099245D">
      <w:pPr>
        <w:jc w:val="both"/>
        <w:rPr>
          <w:sz w:val="28"/>
          <w:szCs w:val="28"/>
        </w:rPr>
      </w:pPr>
    </w:p>
    <w:p w14:paraId="67D6595B" w14:textId="40E4E51B" w:rsidR="0099245D" w:rsidRPr="0099245D" w:rsidRDefault="0099245D" w:rsidP="0099245D">
      <w:pPr>
        <w:jc w:val="both"/>
        <w:rPr>
          <w:sz w:val="28"/>
          <w:szCs w:val="28"/>
        </w:rPr>
      </w:pPr>
      <w:r w:rsidRPr="0099245D">
        <w:rPr>
          <w:sz w:val="28"/>
          <w:szCs w:val="28"/>
        </w:rPr>
        <w:t>2. Контроль за виконанням даного рішення залишаю за собою.</w:t>
      </w:r>
    </w:p>
    <w:p w14:paraId="252EE635" w14:textId="77777777" w:rsidR="0099245D" w:rsidRPr="0099245D" w:rsidRDefault="0099245D" w:rsidP="0099245D">
      <w:pPr>
        <w:jc w:val="both"/>
        <w:rPr>
          <w:sz w:val="28"/>
          <w:szCs w:val="28"/>
        </w:rPr>
      </w:pPr>
    </w:p>
    <w:p w14:paraId="0EA1217F" w14:textId="011003D5" w:rsidR="0099245D" w:rsidRPr="0099245D" w:rsidRDefault="0099245D" w:rsidP="0099245D">
      <w:pPr>
        <w:jc w:val="both"/>
        <w:rPr>
          <w:sz w:val="28"/>
          <w:szCs w:val="28"/>
        </w:rPr>
      </w:pPr>
    </w:p>
    <w:p w14:paraId="568EBA09" w14:textId="77777777" w:rsidR="0099245D" w:rsidRPr="0099245D" w:rsidRDefault="0099245D" w:rsidP="0099245D">
      <w:pPr>
        <w:jc w:val="both"/>
        <w:rPr>
          <w:sz w:val="28"/>
          <w:szCs w:val="28"/>
        </w:rPr>
      </w:pPr>
    </w:p>
    <w:p w14:paraId="3C83CE40" w14:textId="77777777" w:rsidR="0099245D" w:rsidRPr="0099245D" w:rsidRDefault="0099245D" w:rsidP="0099245D">
      <w:pPr>
        <w:jc w:val="both"/>
        <w:rPr>
          <w:sz w:val="28"/>
          <w:szCs w:val="28"/>
        </w:rPr>
      </w:pPr>
      <w:r w:rsidRPr="0099245D">
        <w:rPr>
          <w:sz w:val="28"/>
          <w:szCs w:val="28"/>
        </w:rPr>
        <w:t>В.о.міського голови                                                                Шустер Б.Р.</w:t>
      </w:r>
    </w:p>
    <w:p w14:paraId="01C471E0" w14:textId="7FD9B622" w:rsidR="00213958" w:rsidRPr="006F2805" w:rsidRDefault="00213958" w:rsidP="0099245D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A41C59" w14:textId="77777777" w:rsidR="0023093A" w:rsidRDefault="0023093A">
      <w:r>
        <w:separator/>
      </w:r>
    </w:p>
  </w:endnote>
  <w:endnote w:type="continuationSeparator" w:id="0">
    <w:p w14:paraId="6A1C8909" w14:textId="77777777" w:rsidR="0023093A" w:rsidRDefault="00230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5651D2" w14:textId="77777777" w:rsidR="0023093A" w:rsidRDefault="0023093A">
      <w:r>
        <w:separator/>
      </w:r>
    </w:p>
  </w:footnote>
  <w:footnote w:type="continuationSeparator" w:id="0">
    <w:p w14:paraId="3A18A71F" w14:textId="77777777" w:rsidR="0023093A" w:rsidRDefault="002309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093A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245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50016-FD5F-4446-B0BB-DF372C869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775</Words>
  <Characters>442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2024-05-31T07:21:00Z</dcterms:modified>
</cp:coreProperties>
</file>