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"Будівництво бетонної основи з облицюванням гранітом    (постамент пам'ятника Яну Павлу II) у  м.Винники по вул.Шевченка"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0437E2" w14:textId="77777777" w:rsidR="007B1E81" w:rsidRPr="007B1E81" w:rsidRDefault="007B1E81" w:rsidP="007B1E81">
      <w:pPr>
        <w:jc w:val="both"/>
        <w:rPr>
          <w:sz w:val="28"/>
          <w:szCs w:val="28"/>
        </w:rPr>
      </w:pPr>
      <w:r w:rsidRPr="007B1E81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DE09AAB" w14:textId="77777777" w:rsidR="007B1E81" w:rsidRPr="007B1E81" w:rsidRDefault="007B1E81" w:rsidP="007B1E81">
      <w:pPr>
        <w:jc w:val="both"/>
        <w:rPr>
          <w:sz w:val="28"/>
          <w:szCs w:val="28"/>
        </w:rPr>
      </w:pPr>
    </w:p>
    <w:p w14:paraId="7C9A431F" w14:textId="77777777" w:rsidR="007B1E81" w:rsidRPr="007B1E81" w:rsidRDefault="007B1E81" w:rsidP="007B1E81">
      <w:pPr>
        <w:jc w:val="center"/>
        <w:rPr>
          <w:sz w:val="28"/>
          <w:szCs w:val="28"/>
        </w:rPr>
      </w:pPr>
      <w:r w:rsidRPr="007B1E81">
        <w:rPr>
          <w:sz w:val="28"/>
          <w:szCs w:val="28"/>
        </w:rPr>
        <w:t>В И Р І Ш И В:</w:t>
      </w:r>
    </w:p>
    <w:p w14:paraId="450DF486" w14:textId="77777777" w:rsidR="007B1E81" w:rsidRPr="007B1E81" w:rsidRDefault="007B1E81" w:rsidP="007B1E81">
      <w:pPr>
        <w:jc w:val="both"/>
        <w:rPr>
          <w:sz w:val="28"/>
          <w:szCs w:val="28"/>
        </w:rPr>
      </w:pPr>
    </w:p>
    <w:p w14:paraId="436A80B0" w14:textId="77777777" w:rsidR="007B1E81" w:rsidRPr="007B1E81" w:rsidRDefault="007B1E81" w:rsidP="007B1E81">
      <w:pPr>
        <w:jc w:val="both"/>
        <w:rPr>
          <w:sz w:val="28"/>
          <w:szCs w:val="28"/>
        </w:rPr>
      </w:pPr>
      <w:r w:rsidRPr="007B1E81">
        <w:rPr>
          <w:sz w:val="28"/>
          <w:szCs w:val="28"/>
        </w:rPr>
        <w:t xml:space="preserve">  1.Затвердити кошторисну документацію на «Будівництво бетонної основи з облицюванням  гранітом  (постамент пам'ятника Яну Павлу II) у  м.Винники по вул.Шевченка»</w:t>
      </w:r>
    </w:p>
    <w:p w14:paraId="67D7A8C4" w14:textId="77777777" w:rsidR="007B1E81" w:rsidRPr="007B1E81" w:rsidRDefault="007B1E81" w:rsidP="007B1E81">
      <w:pPr>
        <w:jc w:val="both"/>
        <w:rPr>
          <w:sz w:val="28"/>
          <w:szCs w:val="28"/>
        </w:rPr>
      </w:pPr>
    </w:p>
    <w:p w14:paraId="57725652" w14:textId="0C72BD2F" w:rsidR="007B1E81" w:rsidRPr="007B1E81" w:rsidRDefault="007B1E81" w:rsidP="007B1E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B1E81">
        <w:rPr>
          <w:sz w:val="28"/>
          <w:szCs w:val="28"/>
        </w:rPr>
        <w:t>2. Контроль за виконанням даного рішення залишаю за собою.</w:t>
      </w:r>
    </w:p>
    <w:p w14:paraId="0BD2799F" w14:textId="49E226F5" w:rsidR="007B1E81" w:rsidRPr="007B1E81" w:rsidRDefault="007B1E81" w:rsidP="007B1E81">
      <w:pPr>
        <w:jc w:val="both"/>
        <w:rPr>
          <w:sz w:val="28"/>
          <w:szCs w:val="28"/>
        </w:rPr>
      </w:pPr>
      <w:bookmarkStart w:id="1" w:name="_GoBack"/>
      <w:bookmarkEnd w:id="1"/>
    </w:p>
    <w:p w14:paraId="24907E30" w14:textId="77777777" w:rsidR="007B1E81" w:rsidRPr="007B1E81" w:rsidRDefault="007B1E81" w:rsidP="007B1E81">
      <w:pPr>
        <w:jc w:val="both"/>
        <w:rPr>
          <w:sz w:val="28"/>
          <w:szCs w:val="28"/>
        </w:rPr>
      </w:pPr>
    </w:p>
    <w:p w14:paraId="5645BE78" w14:textId="77777777" w:rsidR="007B1E81" w:rsidRPr="007B1E81" w:rsidRDefault="007B1E81" w:rsidP="007B1E81">
      <w:pPr>
        <w:jc w:val="both"/>
        <w:rPr>
          <w:sz w:val="28"/>
          <w:szCs w:val="28"/>
        </w:rPr>
      </w:pPr>
      <w:r w:rsidRPr="007B1E81">
        <w:rPr>
          <w:sz w:val="28"/>
          <w:szCs w:val="28"/>
        </w:rPr>
        <w:t>В.о.міського голови                                                                 Б.Р.Шустер</w:t>
      </w:r>
    </w:p>
    <w:p w14:paraId="4CA8E2ED" w14:textId="77777777" w:rsidR="007B1E81" w:rsidRPr="007B1E81" w:rsidRDefault="007B1E81" w:rsidP="007B1E81">
      <w:pPr>
        <w:jc w:val="both"/>
        <w:rPr>
          <w:sz w:val="28"/>
          <w:szCs w:val="28"/>
        </w:rPr>
      </w:pPr>
    </w:p>
    <w:p w14:paraId="06167611" w14:textId="77777777" w:rsidR="007B1E81" w:rsidRPr="007B1E81" w:rsidRDefault="007B1E81" w:rsidP="007B1E81">
      <w:pPr>
        <w:rPr>
          <w:sz w:val="28"/>
          <w:szCs w:val="28"/>
        </w:rPr>
      </w:pPr>
    </w:p>
    <w:p w14:paraId="26BC2718" w14:textId="77777777" w:rsidR="007B1E81" w:rsidRPr="007B1E81" w:rsidRDefault="007B1E81" w:rsidP="007B1E8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842006" w14:textId="77777777" w:rsidR="007A4E85" w:rsidRDefault="007A4E85">
      <w:r>
        <w:separator/>
      </w:r>
    </w:p>
  </w:endnote>
  <w:endnote w:type="continuationSeparator" w:id="0">
    <w:p w14:paraId="6A30CBB9" w14:textId="77777777" w:rsidR="007A4E85" w:rsidRDefault="007A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695D92" w14:textId="77777777" w:rsidR="007A4E85" w:rsidRDefault="007A4E85">
      <w:r>
        <w:separator/>
      </w:r>
    </w:p>
  </w:footnote>
  <w:footnote w:type="continuationSeparator" w:id="0">
    <w:p w14:paraId="1453966A" w14:textId="77777777" w:rsidR="007A4E85" w:rsidRDefault="007A4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4E85"/>
    <w:rsid w:val="007B1E81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64C07-07A9-46A0-AAE0-6F8CEFECD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2024-05-31T07:26:00Z</dcterms:modified>
</cp:coreProperties>
</file>