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AA0CC6" w14:textId="77777777" w:rsidR="00E64188" w:rsidRPr="00E64188" w:rsidRDefault="00E64188" w:rsidP="00E64188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E64188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та рішення №1611 від 06.12.2018року «Про затвердження програм соціально-економічного розвитку міста Винники на 2019 рік» (додаток 5), виконавчий комітет Винниківської міської ради:</w:t>
      </w:r>
    </w:p>
    <w:p w14:paraId="7FB909ED" w14:textId="77777777" w:rsidR="00E64188" w:rsidRPr="00E64188" w:rsidRDefault="00E64188" w:rsidP="00E64188">
      <w:pPr>
        <w:jc w:val="both"/>
        <w:rPr>
          <w:sz w:val="28"/>
          <w:szCs w:val="28"/>
        </w:rPr>
      </w:pPr>
    </w:p>
    <w:p w14:paraId="78BECEFE" w14:textId="77777777" w:rsidR="00E64188" w:rsidRPr="00E64188" w:rsidRDefault="00E64188" w:rsidP="00E64188">
      <w:pPr>
        <w:jc w:val="center"/>
        <w:rPr>
          <w:sz w:val="28"/>
          <w:szCs w:val="28"/>
        </w:rPr>
      </w:pPr>
      <w:r w:rsidRPr="00E64188">
        <w:rPr>
          <w:sz w:val="28"/>
          <w:szCs w:val="28"/>
        </w:rPr>
        <w:t>ВИРІШИВ:</w:t>
      </w:r>
    </w:p>
    <w:p w14:paraId="4B17D6E4" w14:textId="77777777" w:rsidR="00E64188" w:rsidRPr="00E64188" w:rsidRDefault="00E64188" w:rsidP="00E64188">
      <w:pPr>
        <w:jc w:val="both"/>
        <w:rPr>
          <w:sz w:val="28"/>
          <w:szCs w:val="28"/>
        </w:rPr>
      </w:pPr>
    </w:p>
    <w:p w14:paraId="6C9BC2F7" w14:textId="77777777" w:rsidR="00E64188" w:rsidRPr="00E64188" w:rsidRDefault="00E64188" w:rsidP="00E64188">
      <w:pPr>
        <w:jc w:val="both"/>
        <w:rPr>
          <w:sz w:val="28"/>
          <w:szCs w:val="28"/>
        </w:rPr>
      </w:pPr>
      <w:r w:rsidRPr="00E64188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2019 р.</w:t>
      </w:r>
    </w:p>
    <w:p w14:paraId="2E936B47" w14:textId="77777777" w:rsidR="00E64188" w:rsidRPr="00E64188" w:rsidRDefault="00E64188" w:rsidP="00E64188">
      <w:pPr>
        <w:jc w:val="both"/>
        <w:rPr>
          <w:sz w:val="28"/>
          <w:szCs w:val="28"/>
        </w:rPr>
      </w:pPr>
    </w:p>
    <w:p w14:paraId="68874BD9" w14:textId="336739C8" w:rsidR="00E64188" w:rsidRPr="00E64188" w:rsidRDefault="00E64188" w:rsidP="00E64188">
      <w:pPr>
        <w:jc w:val="both"/>
        <w:rPr>
          <w:sz w:val="28"/>
          <w:szCs w:val="28"/>
        </w:rPr>
      </w:pPr>
      <w:r w:rsidRPr="00E64188">
        <w:rPr>
          <w:sz w:val="28"/>
          <w:szCs w:val="28"/>
        </w:rPr>
        <w:t>2.КПКВК  0216011«експлуатація та технічне обслуговування житлового фонду»- капітальний ремонт житлових будинків на суму 3 892 000,00 (Три мільйони вісімсот дев’яносто дві тисячі гривень 00 коп )</w:t>
      </w:r>
      <w:r>
        <w:rPr>
          <w:sz w:val="28"/>
          <w:szCs w:val="28"/>
        </w:rPr>
        <w:t xml:space="preserve"> </w:t>
      </w:r>
      <w:r w:rsidRPr="00E64188">
        <w:rPr>
          <w:sz w:val="28"/>
          <w:szCs w:val="28"/>
        </w:rPr>
        <w:t>грн.згідно додатку №1</w:t>
      </w:r>
    </w:p>
    <w:p w14:paraId="2975A17E" w14:textId="77777777" w:rsidR="00E64188" w:rsidRPr="00E64188" w:rsidRDefault="00E64188" w:rsidP="00E64188">
      <w:pPr>
        <w:jc w:val="both"/>
        <w:rPr>
          <w:sz w:val="28"/>
          <w:szCs w:val="28"/>
        </w:rPr>
      </w:pPr>
    </w:p>
    <w:p w14:paraId="20C13A90" w14:textId="77777777" w:rsidR="00E64188" w:rsidRPr="00E64188" w:rsidRDefault="00E64188" w:rsidP="00E64188">
      <w:pPr>
        <w:jc w:val="both"/>
        <w:rPr>
          <w:sz w:val="28"/>
          <w:szCs w:val="28"/>
        </w:rPr>
      </w:pPr>
      <w:r w:rsidRPr="00E64188">
        <w:rPr>
          <w:sz w:val="28"/>
          <w:szCs w:val="28"/>
        </w:rPr>
        <w:t>3.Контроль за виконання рішення виконавчого комітету залишаю за собою</w:t>
      </w:r>
    </w:p>
    <w:p w14:paraId="2FF06D59" w14:textId="77777777" w:rsidR="00E64188" w:rsidRPr="00E64188" w:rsidRDefault="00E64188" w:rsidP="00E64188">
      <w:pPr>
        <w:jc w:val="both"/>
        <w:rPr>
          <w:sz w:val="28"/>
          <w:szCs w:val="28"/>
        </w:rPr>
      </w:pPr>
    </w:p>
    <w:p w14:paraId="47E975EB" w14:textId="12F08C00" w:rsidR="00E64188" w:rsidRPr="00E64188" w:rsidRDefault="00E64188" w:rsidP="00E64188">
      <w:pPr>
        <w:jc w:val="both"/>
        <w:rPr>
          <w:sz w:val="28"/>
          <w:szCs w:val="28"/>
        </w:rPr>
      </w:pPr>
      <w:r w:rsidRPr="00E64188">
        <w:rPr>
          <w:sz w:val="28"/>
          <w:szCs w:val="28"/>
        </w:rPr>
        <w:t xml:space="preserve">      </w:t>
      </w:r>
    </w:p>
    <w:p w14:paraId="625DA397" w14:textId="77777777" w:rsidR="00E64188" w:rsidRPr="00E64188" w:rsidRDefault="00E64188" w:rsidP="00E64188">
      <w:pPr>
        <w:jc w:val="both"/>
        <w:rPr>
          <w:sz w:val="28"/>
          <w:szCs w:val="28"/>
        </w:rPr>
      </w:pPr>
    </w:p>
    <w:p w14:paraId="01C471E0" w14:textId="260F48C3" w:rsidR="00213958" w:rsidRPr="006F2805" w:rsidRDefault="00E64188" w:rsidP="00E64188">
      <w:pPr>
        <w:jc w:val="both"/>
        <w:rPr>
          <w:sz w:val="28"/>
          <w:szCs w:val="28"/>
        </w:rPr>
      </w:pPr>
      <w:r w:rsidRPr="00E64188">
        <w:rPr>
          <w:sz w:val="28"/>
          <w:szCs w:val="28"/>
        </w:rPr>
        <w:t>В.о.міського голови                                                                  Шустер Б.Р.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CB043" w14:textId="77777777" w:rsidR="007D7001" w:rsidRDefault="007D7001">
      <w:r>
        <w:separator/>
      </w:r>
    </w:p>
  </w:endnote>
  <w:endnote w:type="continuationSeparator" w:id="0">
    <w:p w14:paraId="1F0CD99C" w14:textId="77777777" w:rsidR="007D7001" w:rsidRDefault="007D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794AE" w14:textId="77777777" w:rsidR="007D7001" w:rsidRDefault="007D7001">
      <w:r>
        <w:separator/>
      </w:r>
    </w:p>
  </w:footnote>
  <w:footnote w:type="continuationSeparator" w:id="0">
    <w:p w14:paraId="1852FFB2" w14:textId="77777777" w:rsidR="007D7001" w:rsidRDefault="007D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700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418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D518E-7152-44EF-BBB8-33C73AE0D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2024-05-31T07:30:00Z</dcterms:modified>
</cp:coreProperties>
</file>