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801760" w14:textId="77777777" w:rsidR="001870EE" w:rsidRPr="001870EE" w:rsidRDefault="001870EE" w:rsidP="001870EE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1870EE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1870EE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1870EE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1870EE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1870EE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1870EE">
        <w:rPr>
          <w:rFonts w:eastAsia="Calibri"/>
          <w:b/>
          <w:bCs/>
          <w:sz w:val="28"/>
          <w:szCs w:val="28"/>
          <w:lang w:eastAsia="en-US"/>
        </w:rPr>
        <w:t>протокол № 12 від 26.11.2019 року</w:t>
      </w:r>
      <w:r w:rsidRPr="001870EE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480D85A8" w14:textId="77777777" w:rsidR="001870EE" w:rsidRPr="001870EE" w:rsidRDefault="001870EE" w:rsidP="001870EE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49CD5852" w14:textId="77777777" w:rsidR="001870EE" w:rsidRPr="001870EE" w:rsidRDefault="001870EE" w:rsidP="001870EE">
      <w:pPr>
        <w:suppressAutoHyphens/>
        <w:spacing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1870EE">
        <w:rPr>
          <w:rFonts w:eastAsia="Calibri"/>
          <w:b/>
          <w:bCs/>
          <w:sz w:val="28"/>
          <w:szCs w:val="28"/>
          <w:lang w:eastAsia="en-US"/>
        </w:rPr>
        <w:t xml:space="preserve">ВИРІШИВ:  </w:t>
      </w:r>
    </w:p>
    <w:p w14:paraId="65C216E8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</w:p>
    <w:p w14:paraId="61F5A94E" w14:textId="77777777" w:rsidR="001870EE" w:rsidRPr="001870EE" w:rsidRDefault="001870EE" w:rsidP="001870EE">
      <w:pPr>
        <w:numPr>
          <w:ilvl w:val="0"/>
          <w:numId w:val="3"/>
        </w:numPr>
        <w:suppressAutoHyphens/>
        <w:spacing w:after="200" w:line="276" w:lineRule="auto"/>
        <w:jc w:val="both"/>
        <w:rPr>
          <w:b/>
          <w:sz w:val="28"/>
          <w:szCs w:val="28"/>
          <w:lang w:eastAsia="uk-UA"/>
        </w:rPr>
      </w:pPr>
      <w:r w:rsidRPr="001870EE">
        <w:rPr>
          <w:b/>
          <w:sz w:val="28"/>
          <w:szCs w:val="28"/>
          <w:lang w:eastAsia="uk-UA"/>
        </w:rPr>
        <w:t>Надати матеріальну допомогу на покращення матеріально-побутових умов проживання  та на лікування  наступним громадянами м. Винники:</w:t>
      </w:r>
    </w:p>
    <w:p w14:paraId="286D0C2D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1.1.1 Ригель Марії Михайлівні, 1924 р. н., на лікування, ветерану війни, що проживає у м. Винники, вул. Винниченка,1,   на суму- 2000 грн;</w:t>
      </w:r>
    </w:p>
    <w:p w14:paraId="7A78D0F8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1.1.2  Слободзяну Андрію Богдановичу, 1979 р. н., на лікування, що проживає у м. Винники, вул. Кільцева, 4 кв. 36, на суму- 5000 грн;</w:t>
      </w:r>
    </w:p>
    <w:p w14:paraId="07F5A3E5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lastRenderedPageBreak/>
        <w:t>1.1.3 Миськову Сергію Анатолійовичу, 1981 р. н., на лікування учаснику АТО, що проживає у м. Винники, вул. Винна Гора, 8б кв. 20, на суму- 1500 грн;</w:t>
      </w:r>
    </w:p>
    <w:p w14:paraId="759D4DF2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1.1.4 Варениці Дмитру Богдановичу, 1991 р.н., на лікування сина після операції, що проживає у м. Винники, вул. Миколайчука,4 на суму-3500  грн;</w:t>
      </w:r>
    </w:p>
    <w:p w14:paraId="2EC4413D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1.1.5 Янді Ользі Степанівні, 1924 р. н., на лікування , що проживає у м. Винники, вул. Ів. Франка, 17б на суму- 2000 грн;</w:t>
      </w:r>
    </w:p>
    <w:p w14:paraId="3A07929C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1.1.6 Клюбі Оксані Дмитрівні, 1952 р. н., на лікування, що проживає у м. Винники, вул. Ціолковського, 44 на суму- 2000 грн;</w:t>
      </w:r>
    </w:p>
    <w:p w14:paraId="4F902F28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1.1.7 Клюбі Іванні Олексіївні, 1932 р. н., на лікування, ветерану війни, що проживає у м. Винники, вул. Ціолковського, 44 на суму- 1500 грн;</w:t>
      </w:r>
    </w:p>
    <w:p w14:paraId="696DEC1E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1.1.8 Демків Мар’яні Євгенівні, 1968 р. н., на лікування дитини - інваліда 1 групи, що проживає у м. Винники, вул. Сахарова,1 на суму- 3500 грн;</w:t>
      </w:r>
    </w:p>
    <w:p w14:paraId="39082BE4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1.1.9 Лепак Любомирі Іллівні, 1947 р. н., на лікування, що проживає у м. Винники, вул. Соборності, 18 на суму- 2000  грн;</w:t>
      </w:r>
    </w:p>
    <w:p w14:paraId="0988A060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1.1.10 Калинник Марії Михайлівні, 1972 р. н., на лікування сина , що проживає у м. Винники, вул. Кільцева, 2 кв. 88 на суму- 2500 грн;</w:t>
      </w:r>
    </w:p>
    <w:p w14:paraId="597D2E7B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1.1.11 Преснер Ірині Петрівні 1957 р. н., на лікування, що проживає у м. Винники, вул. Яворницького, 34г на суму- 5000 грн;</w:t>
      </w:r>
    </w:p>
    <w:p w14:paraId="326D19F3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1.1.12 Волошин Оксані Володимирівні  1975 р. н., на лікування , що проживає у м. Винники, вул. Галицька , 82а на суму- 2500 грн;</w:t>
      </w:r>
    </w:p>
    <w:p w14:paraId="1E893D05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1.1.13 Швалюку Ярославу Федоровичу,  1954 р. н., на лікування, що проживає у м. Винники, вул. Спортова, 3б на суму- 1500 грн;</w:t>
      </w:r>
    </w:p>
    <w:p w14:paraId="11F6B612" w14:textId="458B3509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1.1.14 Росовському Рус</w:t>
      </w:r>
      <w:r>
        <w:rPr>
          <w:sz w:val="28"/>
          <w:szCs w:val="28"/>
          <w:lang w:eastAsia="uk-UA"/>
        </w:rPr>
        <w:t xml:space="preserve">лану Ігоровичу, </w:t>
      </w:r>
      <w:r w:rsidRPr="001870EE">
        <w:rPr>
          <w:sz w:val="28"/>
          <w:szCs w:val="28"/>
          <w:lang w:eastAsia="uk-UA"/>
        </w:rPr>
        <w:t>1979 р. н., на лікування інваліду 2 групи з дитинства, що проживає у м. Винники, вул. Кільцева, 2а кв. 142 на суму- 2000 грн;</w:t>
      </w:r>
    </w:p>
    <w:p w14:paraId="40B38E6E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1.1.15 Росовській  Людмилі Федорівні, 1944  р. н., на лікування (одинока) , що проживає у м. Винники, вул. Кільцева, 2а кв.142 на суму- 1000 грн;</w:t>
      </w:r>
    </w:p>
    <w:p w14:paraId="436BED26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1.1.16 Косьєвій Ользі Анатоліївні, 1984 р. н., на лікування сина інваліда з дитинства, що проживає у м. Винники, вул. Г. Хоткевича,1 на суму- 3500 грн;</w:t>
      </w:r>
    </w:p>
    <w:p w14:paraId="1E75A6D2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1.1.17 Пирожак Любові Василівні, 1962 р. н., на лікування доньки- інваліда 1 групи, що проживає у м. Винники, вул. Незалежності,16 на суму- 4000 грн;</w:t>
      </w:r>
    </w:p>
    <w:p w14:paraId="228D7BDD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1.1.18 Лісовському Юрію Івановичу, 1945 р. н., на лікування, що проживає у м. Винники, вул. Лисика, 2 кв. 4 на суму- 1500 грн;</w:t>
      </w:r>
    </w:p>
    <w:p w14:paraId="28D5A241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1.1.19 Лісовській Юлії Йосипівні, 1947 р. н., на лікування, що проживає у м. Винники, вул. Лисика, 2 кв. 4 на суму-1500  грн;</w:t>
      </w:r>
    </w:p>
    <w:p w14:paraId="26BE70B4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1.1.20  Гулеватій Тетяні Василівні, 1982 р. н., багатодітній мамі , що проживає у м. Винники, вул. Теліги, 2в на суму- 2500 грн;</w:t>
      </w:r>
    </w:p>
    <w:p w14:paraId="72F6821A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1.1.21  Скірі Зеновію Григоровичу, 1943  р. н., на лікування , що проживає у м. Винники, вул. Забава, 123б,  на суму- 5000 грн ;</w:t>
      </w:r>
    </w:p>
    <w:p w14:paraId="75EA220B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</w:p>
    <w:p w14:paraId="3228F0EA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b/>
          <w:sz w:val="28"/>
          <w:szCs w:val="28"/>
          <w:lang w:eastAsia="uk-UA"/>
        </w:rPr>
        <w:t>2.</w:t>
      </w:r>
      <w:r w:rsidRPr="001870EE">
        <w:rPr>
          <w:sz w:val="28"/>
          <w:szCs w:val="28"/>
          <w:lang w:eastAsia="uk-UA"/>
        </w:rPr>
        <w:t xml:space="preserve"> </w:t>
      </w:r>
      <w:r w:rsidRPr="001870EE">
        <w:rPr>
          <w:b/>
          <w:sz w:val="28"/>
          <w:szCs w:val="28"/>
          <w:lang w:eastAsia="uk-UA"/>
        </w:rPr>
        <w:t>Надати матеріальну допомогу на поховання громадянам м. Винники:</w:t>
      </w:r>
    </w:p>
    <w:p w14:paraId="67AF10A8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1870EE">
        <w:rPr>
          <w:sz w:val="28"/>
          <w:szCs w:val="28"/>
          <w:lang w:eastAsia="uk-UA"/>
        </w:rPr>
        <w:t>2.1. Солило Даниїлі Іванівні, 1955 р.н., на поховання брата чоловіка – Сулило Івана Васильовича, що на час смерті 04.10.2019 р. проживав та був зареєстрований у м. Винники, вул. Забава, 58,  на суму –3500 грн.</w:t>
      </w:r>
    </w:p>
    <w:p w14:paraId="421EDA18" w14:textId="77777777" w:rsidR="001870EE" w:rsidRPr="001870EE" w:rsidRDefault="001870EE" w:rsidP="001870EE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</w:p>
    <w:p w14:paraId="34A19520" w14:textId="77777777" w:rsidR="001870EE" w:rsidRPr="001870EE" w:rsidRDefault="001870EE" w:rsidP="001870EE">
      <w:pPr>
        <w:jc w:val="both"/>
        <w:rPr>
          <w:b/>
          <w:sz w:val="28"/>
          <w:szCs w:val="28"/>
          <w:lang w:eastAsia="uk-UA"/>
        </w:rPr>
      </w:pPr>
    </w:p>
    <w:p w14:paraId="35E2AE43" w14:textId="77777777" w:rsidR="001870EE" w:rsidRPr="001870EE" w:rsidRDefault="001870EE" w:rsidP="001870EE">
      <w:pPr>
        <w:jc w:val="both"/>
        <w:rPr>
          <w:b/>
          <w:sz w:val="28"/>
          <w:szCs w:val="28"/>
          <w:lang w:eastAsia="uk-UA"/>
        </w:rPr>
      </w:pPr>
      <w:r w:rsidRPr="001870EE">
        <w:rPr>
          <w:b/>
          <w:sz w:val="28"/>
          <w:szCs w:val="28"/>
          <w:lang w:eastAsia="uk-UA"/>
        </w:rPr>
        <w:t>3.Відділу фінансів  та економіки провести виплату матеріальної допомоги у грудні 2019 року.</w:t>
      </w:r>
    </w:p>
    <w:p w14:paraId="54441EAC" w14:textId="77777777" w:rsidR="001870EE" w:rsidRPr="001870EE" w:rsidRDefault="001870EE" w:rsidP="001870EE">
      <w:pPr>
        <w:jc w:val="both"/>
        <w:rPr>
          <w:b/>
          <w:sz w:val="28"/>
          <w:szCs w:val="28"/>
          <w:lang w:eastAsia="uk-UA"/>
        </w:rPr>
      </w:pPr>
    </w:p>
    <w:p w14:paraId="5459A09F" w14:textId="77777777" w:rsidR="001870EE" w:rsidRPr="001870EE" w:rsidRDefault="001870EE" w:rsidP="001870EE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1870EE">
        <w:rPr>
          <w:rFonts w:eastAsia="Calibri"/>
          <w:b/>
          <w:bCs/>
          <w:sz w:val="28"/>
          <w:szCs w:val="28"/>
          <w:lang w:eastAsia="en-US"/>
        </w:rPr>
        <w:t xml:space="preserve">4.Контроль за виконанням даного рішення покласти на заступника міського голови   з питань міжнародного партнерства та гуманітарної політики                                                          </w:t>
      </w:r>
      <w:r w:rsidRPr="001870EE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1870EE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0D73E26F" w14:textId="77777777" w:rsidR="001870EE" w:rsidRPr="001870EE" w:rsidRDefault="001870EE" w:rsidP="001870EE">
      <w:pPr>
        <w:suppressAutoHyphens/>
        <w:rPr>
          <w:rFonts w:eastAsia="Calibri"/>
          <w:b/>
          <w:bCs/>
          <w:sz w:val="28"/>
          <w:szCs w:val="28"/>
          <w:lang w:eastAsia="en-US"/>
        </w:rPr>
      </w:pPr>
    </w:p>
    <w:p w14:paraId="0CE8AA65" w14:textId="77777777" w:rsidR="001870EE" w:rsidRPr="001870EE" w:rsidRDefault="001870EE" w:rsidP="001870EE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54DDA7FA" w14:textId="59ACCB0E" w:rsidR="001870EE" w:rsidRPr="001870EE" w:rsidRDefault="001870EE" w:rsidP="001870EE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1870EE">
        <w:rPr>
          <w:rFonts w:eastAsia="Calibri"/>
          <w:b/>
          <w:bCs/>
          <w:sz w:val="28"/>
          <w:szCs w:val="28"/>
          <w:lang w:eastAsia="en-US"/>
        </w:rPr>
        <w:t xml:space="preserve">    Міський голова      </w:t>
      </w:r>
      <w:bookmarkStart w:id="1" w:name="_GoBack"/>
      <w:bookmarkEnd w:id="1"/>
      <w:r w:rsidRPr="001870EE">
        <w:rPr>
          <w:rFonts w:eastAsia="Calibri"/>
          <w:b/>
          <w:bCs/>
          <w:sz w:val="28"/>
          <w:szCs w:val="28"/>
          <w:lang w:eastAsia="en-US"/>
        </w:rPr>
        <w:t xml:space="preserve">                                                                 В.Л.Квурт</w:t>
      </w:r>
    </w:p>
    <w:p w14:paraId="01C471E0" w14:textId="77777777" w:rsidR="00213958" w:rsidRPr="001870EE" w:rsidRDefault="00213958" w:rsidP="00471A72">
      <w:pPr>
        <w:rPr>
          <w:sz w:val="28"/>
          <w:szCs w:val="28"/>
        </w:rPr>
      </w:pPr>
    </w:p>
    <w:sectPr w:rsidR="00213958" w:rsidRPr="001870E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7A45E" w14:textId="77777777" w:rsidR="000B51B2" w:rsidRDefault="000B51B2">
      <w:r>
        <w:separator/>
      </w:r>
    </w:p>
  </w:endnote>
  <w:endnote w:type="continuationSeparator" w:id="0">
    <w:p w14:paraId="1EA74A5D" w14:textId="77777777" w:rsidR="000B51B2" w:rsidRDefault="000B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AB762" w14:textId="77777777" w:rsidR="000B51B2" w:rsidRDefault="000B51B2">
      <w:r>
        <w:separator/>
      </w:r>
    </w:p>
  </w:footnote>
  <w:footnote w:type="continuationSeparator" w:id="0">
    <w:p w14:paraId="5571C3C8" w14:textId="77777777" w:rsidR="000B51B2" w:rsidRDefault="000B5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97973"/>
    <w:multiLevelType w:val="hybridMultilevel"/>
    <w:tmpl w:val="434288F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51B2"/>
    <w:rsid w:val="001125AA"/>
    <w:rsid w:val="001870E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1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45EDB-0CF7-4010-AEF6-F2358D5B6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3129</Words>
  <Characters>1784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2024-05-30T11:26:00Z</dcterms:modified>
</cp:coreProperties>
</file>